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BCBE02" w14:textId="77777777" w:rsidR="00545118" w:rsidRDefault="00545118" w:rsidP="00210640">
      <w:pPr>
        <w:pStyle w:val="NoSpacing"/>
      </w:pPr>
    </w:p>
    <w:p w14:paraId="1AED6BE2" w14:textId="57813435" w:rsidR="002901DE" w:rsidRDefault="00210640" w:rsidP="00210640">
      <w:pPr>
        <w:pStyle w:val="NoSpacing"/>
      </w:pPr>
      <w:r>
        <w:t>U.S. Citizenship and Immigration Services</w:t>
      </w:r>
    </w:p>
    <w:p w14:paraId="215078AC" w14:textId="77777777" w:rsidR="00210640" w:rsidRDefault="00210640" w:rsidP="00210640">
      <w:pPr>
        <w:pStyle w:val="NoSpacing"/>
      </w:pPr>
      <w:r>
        <w:t>California Service Center</w:t>
      </w:r>
    </w:p>
    <w:p w14:paraId="7C9D8B16" w14:textId="30AFDE2F" w:rsidR="00545118" w:rsidRDefault="00545118" w:rsidP="00210640">
      <w:pPr>
        <w:pStyle w:val="NoSpacing"/>
      </w:pPr>
      <w:r>
        <w:t>24000 Avila Road</w:t>
      </w:r>
    </w:p>
    <w:p w14:paraId="14ADCDAE" w14:textId="0271817C" w:rsidR="00545118" w:rsidRDefault="00545118" w:rsidP="00210640">
      <w:pPr>
        <w:pStyle w:val="NoSpacing"/>
      </w:pPr>
      <w:r>
        <w:t>Laguna Niguel, CA 92677</w:t>
      </w:r>
    </w:p>
    <w:p w14:paraId="27322179" w14:textId="77777777" w:rsidR="00210640" w:rsidRDefault="00210640" w:rsidP="00210640">
      <w:pPr>
        <w:pStyle w:val="NoSpacing"/>
      </w:pPr>
    </w:p>
    <w:p w14:paraId="493AE145" w14:textId="45A80508" w:rsidR="00210640" w:rsidRDefault="00210640" w:rsidP="00D84D4E">
      <w:pPr>
        <w:pStyle w:val="NoSpacing"/>
      </w:pPr>
      <w:r>
        <w:t xml:space="preserve">Re: H-1B visa petition on behalf of </w:t>
      </w:r>
      <w:sdt>
        <w:sdtPr>
          <w:id w:val="1223411060"/>
          <w:placeholder>
            <w:docPart w:val="F15BBDDDBFD04A9D9AB02E2F9EBB3511"/>
          </w:placeholder>
        </w:sdtPr>
        <w:sdtEndPr/>
        <w:sdtContent>
          <w:sdt>
            <w:sdtPr>
              <w:id w:val="236295031"/>
              <w:placeholder>
                <w:docPart w:val="7C98E0DB89BF4038A864471899D57CC7"/>
              </w:placeholder>
              <w:showingPlcHdr/>
            </w:sdtPr>
            <w:sdtEndPr/>
            <w:sdtContent>
              <w:r w:rsidR="0076336E" w:rsidRPr="00A55825">
                <w:rPr>
                  <w:highlight w:val="lightGray"/>
                </w:rPr>
                <w:t>[beneficiary]</w:t>
              </w:r>
            </w:sdtContent>
          </w:sdt>
        </w:sdtContent>
      </w:sdt>
    </w:p>
    <w:p w14:paraId="72E0E463" w14:textId="77777777" w:rsidR="00210640" w:rsidRDefault="00210640" w:rsidP="00210640">
      <w:pPr>
        <w:pStyle w:val="NoSpacing"/>
      </w:pPr>
    </w:p>
    <w:p w14:paraId="38A69F61" w14:textId="77777777" w:rsidR="00210640" w:rsidRDefault="00210640" w:rsidP="00210640">
      <w:pPr>
        <w:pStyle w:val="NoSpacing"/>
      </w:pPr>
      <w:r>
        <w:t>Dear Sir/Madam:</w:t>
      </w:r>
    </w:p>
    <w:p w14:paraId="6B3D17FD" w14:textId="77777777" w:rsidR="00210640" w:rsidRDefault="00210640" w:rsidP="00210640">
      <w:pPr>
        <w:pStyle w:val="NoSpacing"/>
      </w:pPr>
    </w:p>
    <w:p w14:paraId="21CE3741" w14:textId="4139C722" w:rsidR="00210640" w:rsidRDefault="00210640" w:rsidP="00210640">
      <w:pPr>
        <w:pStyle w:val="NoSpacing"/>
      </w:pPr>
      <w:r>
        <w:t xml:space="preserve">I am writing this letter in support of the petition to confer H-1B status to </w:t>
      </w:r>
      <w:sdt>
        <w:sdtPr>
          <w:id w:val="1280381476"/>
          <w:placeholder>
            <w:docPart w:val="6127EC735C7C4E089BC5A9042C158941"/>
          </w:placeholder>
        </w:sdtPr>
        <w:sdtEndPr/>
        <w:sdtContent>
          <w:sdt>
            <w:sdtPr>
              <w:id w:val="-815638932"/>
              <w:placeholder>
                <w:docPart w:val="BC08AAF6642949BE8CF7EDA7F3EE0A06"/>
              </w:placeholder>
            </w:sdtPr>
            <w:sdtEndPr/>
            <w:sdtContent>
              <w:sdt>
                <w:sdtPr>
                  <w:id w:val="530764857"/>
                  <w:placeholder>
                    <w:docPart w:val="479D904D15C84A4EB84CEE38724782C0"/>
                  </w:placeholder>
                  <w:showingPlcHdr/>
                </w:sdtPr>
                <w:sdtEndPr/>
                <w:sdtContent>
                  <w:r w:rsidR="0076336E" w:rsidRPr="00A55825">
                    <w:rPr>
                      <w:highlight w:val="lightGray"/>
                    </w:rPr>
                    <w:t>[beneficiary]</w:t>
                  </w:r>
                </w:sdtContent>
              </w:sdt>
            </w:sdtContent>
          </w:sdt>
        </w:sdtContent>
      </w:sdt>
      <w:r>
        <w:t xml:space="preserve"> </w:t>
      </w:r>
      <w:proofErr w:type="spellStart"/>
      <w:r>
        <w:t>to</w:t>
      </w:r>
      <w:proofErr w:type="spellEnd"/>
      <w:r>
        <w:t xml:space="preserve"> serve as </w:t>
      </w:r>
      <w:sdt>
        <w:sdtPr>
          <w:id w:val="817382426"/>
          <w:placeholder>
            <w:docPart w:val="7743DDE1ABF24886B0B71DB98C1C3FF1"/>
          </w:placeholder>
          <w:showingPlcHdr/>
        </w:sdtPr>
        <w:sdtEndPr/>
        <w:sdtContent>
          <w:r w:rsidR="0076336E" w:rsidRPr="00A55825">
            <w:rPr>
              <w:highlight w:val="lightGray"/>
            </w:rPr>
            <w:t>[job title]</w:t>
          </w:r>
        </w:sdtContent>
      </w:sdt>
      <w:r>
        <w:t xml:space="preserve"> in </w:t>
      </w:r>
      <w:sdt>
        <w:sdtPr>
          <w:id w:val="-244270067"/>
          <w:placeholder>
            <w:docPart w:val="BC74B13B8B754B8BB7B1FA0FC2725706"/>
          </w:placeholder>
          <w:showingPlcHdr/>
        </w:sdtPr>
        <w:sdtEndPr/>
        <w:sdtContent>
          <w:r w:rsidRPr="00A55825">
            <w:rPr>
              <w:highlight w:val="lightGray"/>
            </w:rPr>
            <w:t>[department]</w:t>
          </w:r>
        </w:sdtContent>
      </w:sdt>
      <w:r>
        <w:t>.</w:t>
      </w:r>
    </w:p>
    <w:p w14:paraId="7F2A7347" w14:textId="77777777" w:rsidR="00210640" w:rsidRDefault="00210640" w:rsidP="00210640">
      <w:pPr>
        <w:pStyle w:val="NoSpacing"/>
      </w:pPr>
    </w:p>
    <w:p w14:paraId="1A95739D" w14:textId="77777777" w:rsidR="00210640" w:rsidRDefault="00210640" w:rsidP="00210640">
      <w:pPr>
        <w:pStyle w:val="NoSpacing"/>
        <w:numPr>
          <w:ilvl w:val="0"/>
          <w:numId w:val="1"/>
        </w:numPr>
        <w:ind w:left="360" w:hanging="360"/>
      </w:pPr>
      <w:r>
        <w:t>The petitioner:</w:t>
      </w:r>
    </w:p>
    <w:p w14:paraId="72811B95" w14:textId="77777777" w:rsidR="00210640" w:rsidRDefault="003A5B79" w:rsidP="00210640">
      <w:pPr>
        <w:pStyle w:val="NoSpacing"/>
      </w:pPr>
      <w:r>
        <w:t>Established in 1839</w:t>
      </w:r>
      <w:r w:rsidR="00210640">
        <w:t xml:space="preserve">, the University of Missouri is a nonprofit land grant academic and research institution that is recognized as one of the leading tier-one research institutions in the country. </w:t>
      </w:r>
      <w:proofErr w:type="gramStart"/>
      <w:r w:rsidR="00210640">
        <w:t>In order to</w:t>
      </w:r>
      <w:proofErr w:type="gramEnd"/>
      <w:r w:rsidR="00210640">
        <w:t xml:space="preserve"> maintain this level of excellence, it is essential that our staff members be of the highest merit and ability.</w:t>
      </w:r>
    </w:p>
    <w:p w14:paraId="5E0C2341" w14:textId="77777777" w:rsidR="00210640" w:rsidRDefault="00210640" w:rsidP="00210640">
      <w:pPr>
        <w:pStyle w:val="NoSpacing"/>
      </w:pPr>
    </w:p>
    <w:p w14:paraId="12B165D5" w14:textId="77777777" w:rsidR="00210640" w:rsidRDefault="00210640" w:rsidP="00210640">
      <w:pPr>
        <w:pStyle w:val="NoSpacing"/>
        <w:numPr>
          <w:ilvl w:val="0"/>
          <w:numId w:val="1"/>
        </w:numPr>
        <w:ind w:left="360" w:hanging="360"/>
      </w:pPr>
      <w:r>
        <w:t>The position offered:</w:t>
      </w:r>
    </w:p>
    <w:p w14:paraId="3A9C6177" w14:textId="4DD145C0" w:rsidR="00210640" w:rsidRDefault="00210640" w:rsidP="00210640">
      <w:pPr>
        <w:pStyle w:val="NoSpacing"/>
      </w:pPr>
      <w:proofErr w:type="gramStart"/>
      <w:r>
        <w:t>At this time</w:t>
      </w:r>
      <w:proofErr w:type="gramEnd"/>
      <w:r>
        <w:t xml:space="preserve">, the university wishes to temporarily employ </w:t>
      </w:r>
      <w:sdt>
        <w:sdtPr>
          <w:id w:val="432408640"/>
          <w:placeholder>
            <w:docPart w:val="436C3AB48B3D486383BB17F09BC2C365"/>
          </w:placeholder>
        </w:sdtPr>
        <w:sdtEndPr/>
        <w:sdtContent>
          <w:sdt>
            <w:sdtPr>
              <w:id w:val="-1670938850"/>
              <w:placeholder>
                <w:docPart w:val="D592B08151424076AAEAB1D5B6C51A13"/>
              </w:placeholder>
            </w:sdtPr>
            <w:sdtEndPr/>
            <w:sdtContent>
              <w:sdt>
                <w:sdtPr>
                  <w:id w:val="-1893643732"/>
                  <w:placeholder>
                    <w:docPart w:val="FA63BBAC3FE54F0B8201E5502C029F58"/>
                  </w:placeholder>
                  <w:showingPlcHdr/>
                </w:sdtPr>
                <w:sdtEndPr/>
                <w:sdtContent>
                  <w:r w:rsidR="0076336E" w:rsidRPr="00A55825">
                    <w:rPr>
                      <w:highlight w:val="lightGray"/>
                    </w:rPr>
                    <w:t>[beneficiary]</w:t>
                  </w:r>
                </w:sdtContent>
              </w:sdt>
            </w:sdtContent>
          </w:sdt>
        </w:sdtContent>
      </w:sdt>
      <w:r>
        <w:t xml:space="preserve"> in H-1B status in the specialty occupation of </w:t>
      </w:r>
      <w:sdt>
        <w:sdtPr>
          <w:id w:val="-619300115"/>
          <w:placeholder>
            <w:docPart w:val="42E30CC8D54848DCAE41BFF5A00E0286"/>
          </w:placeholder>
          <w:showingPlcHdr/>
        </w:sdtPr>
        <w:sdtEndPr/>
        <w:sdtContent>
          <w:r w:rsidR="0076336E" w:rsidRPr="00A55825">
            <w:rPr>
              <w:highlight w:val="lightGray"/>
            </w:rPr>
            <w:t>[job title]</w:t>
          </w:r>
        </w:sdtContent>
      </w:sdt>
      <w:r>
        <w:t xml:space="preserve"> in </w:t>
      </w:r>
      <w:sdt>
        <w:sdtPr>
          <w:id w:val="-78290398"/>
          <w:placeholder>
            <w:docPart w:val="F5DAD0E4179C473A8B1880577F7E3F06"/>
          </w:placeholder>
          <w:showingPlcHdr/>
        </w:sdtPr>
        <w:sdtEndPr/>
        <w:sdtContent>
          <w:r w:rsidRPr="00A55825">
            <w:rPr>
              <w:highlight w:val="lightGray"/>
            </w:rPr>
            <w:t>[department/division and school/college]</w:t>
          </w:r>
        </w:sdtContent>
      </w:sdt>
      <w:r>
        <w:t xml:space="preserve"> at the University of Missouri.</w:t>
      </w:r>
    </w:p>
    <w:p w14:paraId="1C53D7D7" w14:textId="77777777" w:rsidR="00210640" w:rsidRDefault="00210640" w:rsidP="00210640">
      <w:pPr>
        <w:pStyle w:val="NoSpacing"/>
      </w:pPr>
    </w:p>
    <w:p w14:paraId="578C2321" w14:textId="7FD2DFBD" w:rsidR="00210640" w:rsidRDefault="00F76751" w:rsidP="00210640">
      <w:pPr>
        <w:pStyle w:val="NoSpacing"/>
      </w:pPr>
      <w:sdt>
        <w:sdtPr>
          <w:id w:val="-86229387"/>
          <w:placeholder>
            <w:docPart w:val="ACE3EE3C270942F29D6E0248D5FE01E5"/>
          </w:placeholder>
        </w:sdtPr>
        <w:sdtEndPr/>
        <w:sdtContent>
          <w:sdt>
            <w:sdtPr>
              <w:id w:val="-2015984000"/>
              <w:placeholder>
                <w:docPart w:val="3CA8729227634740A8F5793B69474357"/>
              </w:placeholder>
            </w:sdtPr>
            <w:sdtEndPr/>
            <w:sdtContent>
              <w:sdt>
                <w:sdtPr>
                  <w:id w:val="1950506121"/>
                  <w:placeholder>
                    <w:docPart w:val="643F6F2856BE47ED9F17AD8D291E43F1"/>
                  </w:placeholder>
                  <w:showingPlcHdr/>
                </w:sdtPr>
                <w:sdtEndPr/>
                <w:sdtContent>
                  <w:r w:rsidR="0076336E" w:rsidRPr="00A55825">
                    <w:rPr>
                      <w:highlight w:val="lightGray"/>
                    </w:rPr>
                    <w:t>[beneficiary]</w:t>
                  </w:r>
                </w:sdtContent>
              </w:sdt>
            </w:sdtContent>
          </w:sdt>
        </w:sdtContent>
      </w:sdt>
      <w:r w:rsidR="00210640">
        <w:t xml:space="preserve"> would be employed for the first year of a multiple-year program (in which appointments are annual) from </w:t>
      </w:r>
      <w:sdt>
        <w:sdtPr>
          <w:id w:val="1490059118"/>
          <w:placeholder>
            <w:docPart w:val="9C5331C599C9421DB475AFA90C8617F2"/>
          </w:placeholder>
          <w:showingPlcHdr/>
        </w:sdtPr>
        <w:sdtEndPr/>
        <w:sdtContent>
          <w:r w:rsidR="0076336E" w:rsidRPr="00A55825">
            <w:rPr>
              <w:highlight w:val="lightGray"/>
            </w:rPr>
            <w:t>[</w:t>
          </w:r>
          <w:r w:rsidR="0076336E">
            <w:rPr>
              <w:highlight w:val="lightGray"/>
            </w:rPr>
            <w:t xml:space="preserve">first year </w:t>
          </w:r>
          <w:r w:rsidR="0076336E" w:rsidRPr="00A55825">
            <w:rPr>
              <w:highlight w:val="lightGray"/>
            </w:rPr>
            <w:t>start date]</w:t>
          </w:r>
        </w:sdtContent>
      </w:sdt>
      <w:r w:rsidR="00210640">
        <w:t xml:space="preserve"> to </w:t>
      </w:r>
      <w:sdt>
        <w:sdtPr>
          <w:id w:val="-107270495"/>
          <w:placeholder>
            <w:docPart w:val="1CEFC1317880490F83B0066C45D5A770"/>
          </w:placeholder>
          <w:showingPlcHdr/>
        </w:sdtPr>
        <w:sdtEndPr/>
        <w:sdtContent>
          <w:r w:rsidR="0076336E" w:rsidRPr="00A55825">
            <w:rPr>
              <w:highlight w:val="lightGray"/>
            </w:rPr>
            <w:t>[</w:t>
          </w:r>
          <w:r w:rsidR="0076336E">
            <w:rPr>
              <w:highlight w:val="lightGray"/>
            </w:rPr>
            <w:t xml:space="preserve">first year </w:t>
          </w:r>
          <w:r w:rsidR="0076336E" w:rsidRPr="00A55825">
            <w:rPr>
              <w:highlight w:val="lightGray"/>
            </w:rPr>
            <w:t>end date]</w:t>
          </w:r>
        </w:sdtContent>
      </w:sdt>
      <w:r w:rsidR="00210640">
        <w:t xml:space="preserve">. It may be possible that </w:t>
      </w:r>
      <w:sdt>
        <w:sdtPr>
          <w:id w:val="690886682"/>
          <w:placeholder>
            <w:docPart w:val="5BCA9421F7074AF0B59955F02362CAA0"/>
          </w:placeholder>
        </w:sdtPr>
        <w:sdtEndPr/>
        <w:sdtContent>
          <w:sdt>
            <w:sdtPr>
              <w:id w:val="-79295650"/>
              <w:placeholder>
                <w:docPart w:val="234B9414A12F4BC480CECDBE1F7BC22E"/>
              </w:placeholder>
            </w:sdtPr>
            <w:sdtEndPr/>
            <w:sdtContent>
              <w:sdt>
                <w:sdtPr>
                  <w:id w:val="-248127023"/>
                  <w:placeholder>
                    <w:docPart w:val="560934200E3C4EA0AA36BCFEFFC8D005"/>
                  </w:placeholder>
                  <w:showingPlcHdr/>
                </w:sdtPr>
                <w:sdtEndPr/>
                <w:sdtContent>
                  <w:r w:rsidR="0076336E" w:rsidRPr="00A55825">
                    <w:rPr>
                      <w:highlight w:val="lightGray"/>
                    </w:rPr>
                    <w:t>[beneficiary]</w:t>
                  </w:r>
                </w:sdtContent>
              </w:sdt>
            </w:sdtContent>
          </w:sdt>
        </w:sdtContent>
      </w:sdt>
      <w:r w:rsidR="00210640">
        <w:t xml:space="preserve"> will receive </w:t>
      </w:r>
      <w:sdt>
        <w:sdtPr>
          <w:id w:val="-1412146745"/>
          <w:placeholder>
            <w:docPart w:val="DefaultPlaceholder_-1854013440"/>
          </w:placeholder>
          <w:text/>
        </w:sdtPr>
        <w:sdtEndPr/>
        <w:sdtContent>
          <w:r w:rsidR="0076336E">
            <w:t>two</w:t>
          </w:r>
        </w:sdtContent>
      </w:sdt>
      <w:r w:rsidR="00EB1645">
        <w:t xml:space="preserve"> </w:t>
      </w:r>
      <w:r w:rsidR="00210640">
        <w:t xml:space="preserve">consecutive annual re-appointments from </w:t>
      </w:r>
      <w:sdt>
        <w:sdtPr>
          <w:id w:val="-1861506146"/>
          <w:placeholder>
            <w:docPart w:val="DB9F51CC38D04C6CBCBB88FA7B954ACB"/>
          </w:placeholder>
          <w:showingPlcHdr/>
        </w:sdtPr>
        <w:sdtEndPr/>
        <w:sdtContent>
          <w:r w:rsidR="0076336E" w:rsidRPr="00A55825">
            <w:rPr>
              <w:highlight w:val="lightGray"/>
            </w:rPr>
            <w:t>[</w:t>
          </w:r>
          <w:r w:rsidR="0076336E">
            <w:rPr>
              <w:highlight w:val="lightGray"/>
            </w:rPr>
            <w:t xml:space="preserve">second year </w:t>
          </w:r>
          <w:r w:rsidR="0076336E" w:rsidRPr="00A55825">
            <w:rPr>
              <w:highlight w:val="lightGray"/>
            </w:rPr>
            <w:t>start date]</w:t>
          </w:r>
        </w:sdtContent>
      </w:sdt>
      <w:r w:rsidR="00210640">
        <w:t xml:space="preserve"> to</w:t>
      </w:r>
      <w:r w:rsidR="00EB1645" w:rsidRPr="00EB1645">
        <w:t xml:space="preserve"> </w:t>
      </w:r>
      <w:sdt>
        <w:sdtPr>
          <w:id w:val="-753748967"/>
          <w:placeholder>
            <w:docPart w:val="0AB7B9726A7543D4A316CCC635A735E3"/>
          </w:placeholder>
          <w:showingPlcHdr/>
        </w:sdtPr>
        <w:sdtEndPr/>
        <w:sdtContent>
          <w:r w:rsidR="0076336E" w:rsidRPr="00A55825">
            <w:rPr>
              <w:highlight w:val="lightGray"/>
            </w:rPr>
            <w:t>[</w:t>
          </w:r>
          <w:r w:rsidR="0076336E">
            <w:rPr>
              <w:highlight w:val="lightGray"/>
            </w:rPr>
            <w:t xml:space="preserve">second year </w:t>
          </w:r>
          <w:r w:rsidR="0076336E" w:rsidRPr="00A55825">
            <w:rPr>
              <w:highlight w:val="lightGray"/>
            </w:rPr>
            <w:t>end date]</w:t>
          </w:r>
        </w:sdtContent>
      </w:sdt>
      <w:r w:rsidR="00EB1645">
        <w:t xml:space="preserve"> and </w:t>
      </w:r>
      <w:sdt>
        <w:sdtPr>
          <w:id w:val="243384857"/>
          <w:placeholder>
            <w:docPart w:val="F6E08233C8D04363ACBD20FE0717FAE2"/>
          </w:placeholder>
          <w:showingPlcHdr/>
        </w:sdtPr>
        <w:sdtEndPr/>
        <w:sdtContent>
          <w:r w:rsidR="0076336E" w:rsidRPr="00A55825">
            <w:rPr>
              <w:highlight w:val="lightGray"/>
            </w:rPr>
            <w:t>[</w:t>
          </w:r>
          <w:r w:rsidR="0076336E">
            <w:rPr>
              <w:highlight w:val="lightGray"/>
            </w:rPr>
            <w:t xml:space="preserve">third year </w:t>
          </w:r>
          <w:r w:rsidR="0076336E" w:rsidRPr="00A55825">
            <w:rPr>
              <w:highlight w:val="lightGray"/>
            </w:rPr>
            <w:t>start date]</w:t>
          </w:r>
        </w:sdtContent>
      </w:sdt>
      <w:r w:rsidR="00210640">
        <w:t xml:space="preserve"> to</w:t>
      </w:r>
      <w:r w:rsidR="00EB1645">
        <w:t xml:space="preserve"> </w:t>
      </w:r>
      <w:sdt>
        <w:sdtPr>
          <w:id w:val="1472635129"/>
          <w:placeholder>
            <w:docPart w:val="CEB08C94850B477BBF6216E06FA56D89"/>
          </w:placeholder>
          <w:showingPlcHdr/>
        </w:sdtPr>
        <w:sdtEndPr/>
        <w:sdtContent>
          <w:r w:rsidR="0076336E" w:rsidRPr="00A55825">
            <w:rPr>
              <w:highlight w:val="lightGray"/>
            </w:rPr>
            <w:t>[</w:t>
          </w:r>
          <w:r w:rsidR="0076336E">
            <w:rPr>
              <w:highlight w:val="lightGray"/>
            </w:rPr>
            <w:t xml:space="preserve">third year </w:t>
          </w:r>
          <w:r w:rsidR="0076336E" w:rsidRPr="00A55825">
            <w:rPr>
              <w:highlight w:val="lightGray"/>
            </w:rPr>
            <w:t>end date]</w:t>
          </w:r>
        </w:sdtContent>
      </w:sdt>
      <w:r w:rsidR="00EB1645">
        <w:t xml:space="preserve"> </w:t>
      </w:r>
      <w:r w:rsidR="00210640">
        <w:t xml:space="preserve">(depending on </w:t>
      </w:r>
      <w:sdt>
        <w:sdtPr>
          <w:id w:val="1053581410"/>
          <w:placeholder>
            <w:docPart w:val="5505231F629E417CB1AAB142DCCBC80A"/>
          </w:placeholder>
        </w:sdtPr>
        <w:sdtEndPr/>
        <w:sdtContent>
          <w:sdt>
            <w:sdtPr>
              <w:id w:val="-572744465"/>
              <w:placeholder>
                <w:docPart w:val="8AF2CD636E8C4F77BE3D13018E1CDD32"/>
              </w:placeholder>
            </w:sdtPr>
            <w:sdtEndPr/>
            <w:sdtContent>
              <w:sdt>
                <w:sdtPr>
                  <w:id w:val="-561798652"/>
                  <w:placeholder>
                    <w:docPart w:val="E9AF7289EF5842CC8D71618ADD1F5B4F"/>
                  </w:placeholder>
                  <w:showingPlcHdr/>
                </w:sdtPr>
                <w:sdtEndPr/>
                <w:sdtContent>
                  <w:r w:rsidR="0076336E" w:rsidRPr="00A55825">
                    <w:rPr>
                      <w:highlight w:val="lightGray"/>
                    </w:rPr>
                    <w:t>[beneficiary]</w:t>
                  </w:r>
                </w:sdtContent>
              </w:sdt>
            </w:sdtContent>
          </w:sdt>
        </w:sdtContent>
      </w:sdt>
      <w:r w:rsidR="00210640">
        <w:t xml:space="preserve">’s performance). Accordingly, we ask that the university’s H-1B petition on </w:t>
      </w:r>
      <w:sdt>
        <w:sdtPr>
          <w:id w:val="-1987616243"/>
          <w:placeholder>
            <w:docPart w:val="F38265961AC14E39B3CE4546D389F56A"/>
          </w:placeholder>
        </w:sdtPr>
        <w:sdtEndPr/>
        <w:sdtContent>
          <w:sdt>
            <w:sdtPr>
              <w:id w:val="1602064834"/>
              <w:placeholder>
                <w:docPart w:val="F22E1A712C444D71B1A44BB415525982"/>
              </w:placeholder>
            </w:sdtPr>
            <w:sdtEndPr/>
            <w:sdtContent>
              <w:sdt>
                <w:sdtPr>
                  <w:id w:val="931162370"/>
                  <w:placeholder>
                    <w:docPart w:val="9AF53BBD7F7447328512062CFD2639D8"/>
                  </w:placeholder>
                  <w:showingPlcHdr/>
                </w:sdtPr>
                <w:sdtEndPr/>
                <w:sdtContent>
                  <w:r w:rsidR="0076336E" w:rsidRPr="00A55825">
                    <w:rPr>
                      <w:highlight w:val="lightGray"/>
                    </w:rPr>
                    <w:t>[beneficiary]</w:t>
                  </w:r>
                </w:sdtContent>
              </w:sdt>
            </w:sdtContent>
          </w:sdt>
        </w:sdtContent>
      </w:sdt>
      <w:r w:rsidR="00210640">
        <w:t xml:space="preserve">’s behalf be granted for </w:t>
      </w:r>
      <w:sdt>
        <w:sdtPr>
          <w:id w:val="1884746471"/>
          <w:placeholder>
            <w:docPart w:val="DefaultPlaceholder_-1854013440"/>
          </w:placeholder>
          <w:text/>
        </w:sdtPr>
        <w:sdtEndPr/>
        <w:sdtContent>
          <w:r w:rsidR="00210640" w:rsidRPr="00205890">
            <w:t>three</w:t>
          </w:r>
        </w:sdtContent>
      </w:sdt>
      <w:r w:rsidR="00210640">
        <w:t xml:space="preserve"> full years, from </w:t>
      </w:r>
      <w:sdt>
        <w:sdtPr>
          <w:id w:val="22755842"/>
          <w:placeholder>
            <w:docPart w:val="6F6B1B903A824BBCA5FFFCF371B6FB0E"/>
          </w:placeholder>
          <w:showingPlcHdr/>
        </w:sdtPr>
        <w:sdtEndPr/>
        <w:sdtContent>
          <w:r w:rsidR="0076336E" w:rsidRPr="00A55825">
            <w:rPr>
              <w:highlight w:val="lightGray"/>
            </w:rPr>
            <w:t>[first</w:t>
          </w:r>
          <w:r w:rsidR="0076336E">
            <w:rPr>
              <w:highlight w:val="lightGray"/>
            </w:rPr>
            <w:t xml:space="preserve"> year</w:t>
          </w:r>
          <w:r w:rsidR="0076336E" w:rsidRPr="00A55825">
            <w:rPr>
              <w:highlight w:val="lightGray"/>
            </w:rPr>
            <w:t xml:space="preserve"> start date]</w:t>
          </w:r>
        </w:sdtContent>
      </w:sdt>
      <w:r w:rsidR="00210640">
        <w:t xml:space="preserve"> to</w:t>
      </w:r>
      <w:r w:rsidR="004B256A">
        <w:t xml:space="preserve"> </w:t>
      </w:r>
      <w:sdt>
        <w:sdtPr>
          <w:id w:val="1401098083"/>
          <w:placeholder>
            <w:docPart w:val="0260EA52840E4467A886CA8013C46D6D"/>
          </w:placeholder>
          <w:showingPlcHdr/>
          <w:text/>
        </w:sdtPr>
        <w:sdtEndPr/>
        <w:sdtContent>
          <w:r w:rsidR="0076336E" w:rsidRPr="004B256A">
            <w:rPr>
              <w:highlight w:val="lightGray"/>
            </w:rPr>
            <w:t>[third year end date]</w:t>
          </w:r>
        </w:sdtContent>
      </w:sdt>
      <w:r w:rsidR="004B256A">
        <w:t>.</w:t>
      </w:r>
    </w:p>
    <w:p w14:paraId="362C8287" w14:textId="77777777" w:rsidR="00210640" w:rsidRDefault="00210640" w:rsidP="00210640">
      <w:pPr>
        <w:pStyle w:val="NoSpacing"/>
      </w:pPr>
    </w:p>
    <w:p w14:paraId="64985134" w14:textId="26009F68" w:rsidR="00210640" w:rsidRDefault="00210640" w:rsidP="00210640">
      <w:pPr>
        <w:pStyle w:val="NoSpacing"/>
      </w:pPr>
      <w:r>
        <w:t xml:space="preserve">In this position, </w:t>
      </w:r>
      <w:sdt>
        <w:sdtPr>
          <w:id w:val="1971610099"/>
          <w:placeholder>
            <w:docPart w:val="F15A15922D47402C89F7B32A5DB2806D"/>
          </w:placeholder>
        </w:sdtPr>
        <w:sdtEndPr/>
        <w:sdtContent>
          <w:sdt>
            <w:sdtPr>
              <w:id w:val="1755450480"/>
              <w:placeholder>
                <w:docPart w:val="5D71C26DD5674D66AD3CC7E2F4AA1C84"/>
              </w:placeholder>
            </w:sdtPr>
            <w:sdtEndPr/>
            <w:sdtContent>
              <w:sdt>
                <w:sdtPr>
                  <w:id w:val="149088248"/>
                  <w:placeholder>
                    <w:docPart w:val="5B2B7B0AAB4347D69360FCBD6D04EC15"/>
                  </w:placeholder>
                  <w:showingPlcHdr/>
                </w:sdtPr>
                <w:sdtEndPr/>
                <w:sdtContent>
                  <w:r w:rsidR="0076336E" w:rsidRPr="0A75E467">
                    <w:rPr>
                      <w:highlight w:val="lightGray"/>
                    </w:rPr>
                    <w:t>[beneficiary]</w:t>
                  </w:r>
                </w:sdtContent>
              </w:sdt>
            </w:sdtContent>
          </w:sdt>
        </w:sdtContent>
      </w:sdt>
      <w:r>
        <w:t xml:space="preserve"> will receive an annual salary of $</w:t>
      </w:r>
      <w:sdt>
        <w:sdtPr>
          <w:id w:val="1005893790"/>
          <w:placeholder>
            <w:docPart w:val="E253C345DF6F441CACB4DB105466AE75"/>
          </w:placeholder>
          <w:showingPlcHdr/>
        </w:sdtPr>
        <w:sdtEndPr/>
        <w:sdtContent>
          <w:r w:rsidR="0076336E" w:rsidRPr="0A75E467">
            <w:rPr>
              <w:highlight w:val="lightGray"/>
            </w:rPr>
            <w:t>[amount]</w:t>
          </w:r>
        </w:sdtContent>
      </w:sdt>
      <w:r w:rsidR="003E1BDA">
        <w:t xml:space="preserve"> for a 40-h</w:t>
      </w:r>
      <w:r w:rsidR="005C4DB0">
        <w:t>our work week and will receive</w:t>
      </w:r>
      <w:r w:rsidR="003E1BDA">
        <w:t xml:space="preserve"> salary increases annually as these are declared by the university.</w:t>
      </w:r>
    </w:p>
    <w:p w14:paraId="427021C4" w14:textId="77777777" w:rsidR="003E1BDA" w:rsidRDefault="003E1BDA" w:rsidP="00210640">
      <w:pPr>
        <w:pStyle w:val="NoSpacing"/>
      </w:pPr>
    </w:p>
    <w:p w14:paraId="62CC28EE" w14:textId="0D9D7055" w:rsidR="003E1BDA" w:rsidRDefault="003E1BDA" w:rsidP="00210640">
      <w:pPr>
        <w:pStyle w:val="NoSpacing"/>
      </w:pPr>
      <w:r>
        <w:t xml:space="preserve">The minimum requirements for this professional position are </w:t>
      </w:r>
      <w:sdt>
        <w:sdtPr>
          <w:id w:val="2123946069"/>
          <w:placeholder>
            <w:docPart w:val="CD2A4A234E804B46A3AE5E3DDFC0E9E2"/>
          </w:placeholder>
          <w:showingPlcHdr/>
        </w:sdtPr>
        <w:sdtEndPr/>
        <w:sdtContent>
          <w:r w:rsidRPr="00A55825">
            <w:rPr>
              <w:highlight w:val="lightGray"/>
            </w:rPr>
            <w:t>[list</w:t>
          </w:r>
          <w:r w:rsidR="000631AF">
            <w:rPr>
              <w:highlight w:val="lightGray"/>
            </w:rPr>
            <w:t xml:space="preserve"> </w:t>
          </w:r>
          <w:r w:rsidR="000631AF" w:rsidRPr="004C703E">
            <w:rPr>
              <w:i/>
              <w:highlight w:val="lightGray"/>
            </w:rPr>
            <w:t>specific</w:t>
          </w:r>
          <w:r w:rsidRPr="00A55825">
            <w:rPr>
              <w:highlight w:val="lightGray"/>
            </w:rPr>
            <w:t xml:space="preserve"> minimum degree </w:t>
          </w:r>
          <w:r w:rsidR="000631AF">
            <w:rPr>
              <w:highlight w:val="lightGray"/>
            </w:rPr>
            <w:t>level and field (cannot be</w:t>
          </w:r>
          <w:r w:rsidR="00662A57">
            <w:rPr>
              <w:highlight w:val="lightGray"/>
            </w:rPr>
            <w:t xml:space="preserve"> broad requirement such as ‘needs a PhD in </w:t>
          </w:r>
          <w:r w:rsidR="003010B5">
            <w:rPr>
              <w:highlight w:val="lightGray"/>
            </w:rPr>
            <w:t xml:space="preserve">a related </w:t>
          </w:r>
          <w:r w:rsidR="00662A57">
            <w:rPr>
              <w:highlight w:val="lightGray"/>
            </w:rPr>
            <w:t xml:space="preserve">field’; Good example, </w:t>
          </w:r>
          <w:r w:rsidR="000631AF">
            <w:rPr>
              <w:highlight w:val="lightGray"/>
            </w:rPr>
            <w:t>‘</w:t>
          </w:r>
          <w:r w:rsidR="00662A57">
            <w:rPr>
              <w:highlight w:val="lightGray"/>
            </w:rPr>
            <w:t>PhD in Biochemistry’</w:t>
          </w:r>
          <w:r w:rsidR="004C703E">
            <w:rPr>
              <w:highlight w:val="lightGray"/>
            </w:rPr>
            <w:t>)</w:t>
          </w:r>
          <w:r w:rsidR="000631AF">
            <w:rPr>
              <w:highlight w:val="lightGray"/>
            </w:rPr>
            <w:t xml:space="preserve"> </w:t>
          </w:r>
          <w:r w:rsidR="00671A09">
            <w:rPr>
              <w:highlight w:val="lightGray"/>
            </w:rPr>
            <w:t xml:space="preserve">AND </w:t>
          </w:r>
          <w:r w:rsidR="003010B5">
            <w:rPr>
              <w:highlight w:val="lightGray"/>
            </w:rPr>
            <w:t xml:space="preserve">then list </w:t>
          </w:r>
          <w:r w:rsidR="00671A09">
            <w:rPr>
              <w:highlight w:val="lightGray"/>
            </w:rPr>
            <w:t>the position</w:t>
          </w:r>
          <w:r w:rsidRPr="00A55825">
            <w:rPr>
              <w:highlight w:val="lightGray"/>
            </w:rPr>
            <w:t xml:space="preserve"> experience requirements</w:t>
          </w:r>
          <w:r w:rsidR="00DE7167">
            <w:rPr>
              <w:highlight w:val="lightGray"/>
            </w:rPr>
            <w:t xml:space="preserve"> that were needed to apply and be considered. This should be </w:t>
          </w:r>
          <w:r w:rsidR="00DE7167" w:rsidRPr="00DE7167">
            <w:rPr>
              <w:i/>
              <w:highlight w:val="lightGray"/>
            </w:rPr>
            <w:t>a minimum of 4 sentences</w:t>
          </w:r>
          <w:r w:rsidRPr="00A55825">
            <w:rPr>
              <w:highlight w:val="lightGray"/>
            </w:rPr>
            <w:t>]</w:t>
          </w:r>
        </w:sdtContent>
      </w:sdt>
      <w:r>
        <w:t xml:space="preserve">. As </w:t>
      </w:r>
      <w:r w:rsidR="00A47CF9">
        <w:t>a</w:t>
      </w:r>
      <w:r w:rsidR="00D84D4E">
        <w:t>n</w:t>
      </w:r>
      <w:r w:rsidR="00A47CF9">
        <w:t xml:space="preserve"> </w:t>
      </w:r>
      <w:sdt>
        <w:sdtPr>
          <w:id w:val="783074763"/>
          <w:placeholder>
            <w:docPart w:val="D9157F6E4E3B4ACAA2EE80658FAAE4DB"/>
          </w:placeholder>
          <w:showingPlcHdr/>
        </w:sdtPr>
        <w:sdtEndPr/>
        <w:sdtContent>
          <w:r w:rsidR="0076336E" w:rsidRPr="00A55825">
            <w:rPr>
              <w:highlight w:val="lightGray"/>
            </w:rPr>
            <w:t>[job title]</w:t>
          </w:r>
        </w:sdtContent>
      </w:sdt>
      <w:r w:rsidR="00A47CF9">
        <w:t xml:space="preserve">, </w:t>
      </w:r>
      <w:sdt>
        <w:sdtPr>
          <w:id w:val="1984416265"/>
          <w:placeholder>
            <w:docPart w:val="D1008260E0D94B8E827D53C8B257C2F4"/>
          </w:placeholder>
        </w:sdtPr>
        <w:sdtEndPr/>
        <w:sdtContent>
          <w:sdt>
            <w:sdtPr>
              <w:id w:val="-1834984912"/>
              <w:placeholder>
                <w:docPart w:val="8766FAA9F4984F66A53C733A2109F9E7"/>
              </w:placeholder>
            </w:sdtPr>
            <w:sdtEndPr/>
            <w:sdtContent>
              <w:sdt>
                <w:sdtPr>
                  <w:id w:val="-1301213449"/>
                  <w:placeholder>
                    <w:docPart w:val="51E5DF41377542F182B0B16D922E0F49"/>
                  </w:placeholder>
                  <w:showingPlcHdr/>
                </w:sdtPr>
                <w:sdtEndPr/>
                <w:sdtContent>
                  <w:r w:rsidR="0076336E" w:rsidRPr="00A55825">
                    <w:rPr>
                      <w:highlight w:val="lightGray"/>
                    </w:rPr>
                    <w:t>[beneficiary]</w:t>
                  </w:r>
                </w:sdtContent>
              </w:sdt>
            </w:sdtContent>
          </w:sdt>
        </w:sdtContent>
      </w:sdt>
      <w:r w:rsidR="00A47CF9">
        <w:t xml:space="preserve"> will be involved in </w:t>
      </w:r>
      <w:sdt>
        <w:sdtPr>
          <w:id w:val="738140530"/>
          <w:placeholder>
            <w:docPart w:val="8A8FE29B06DE4795A41CD454356BC1B5"/>
          </w:placeholder>
          <w:showingPlcHdr/>
        </w:sdtPr>
        <w:sdtEndPr/>
        <w:sdtContent>
          <w:r w:rsidR="00A47CF9" w:rsidRPr="00A55825">
            <w:rPr>
              <w:highlight w:val="lightGray"/>
            </w:rPr>
            <w:t>[list</w:t>
          </w:r>
          <w:r w:rsidR="00DE7167">
            <w:rPr>
              <w:highlight w:val="lightGray"/>
            </w:rPr>
            <w:t xml:space="preserve"> </w:t>
          </w:r>
          <w:r w:rsidR="00DE7167" w:rsidRPr="00DE7167">
            <w:rPr>
              <w:i/>
              <w:highlight w:val="lightGray"/>
            </w:rPr>
            <w:t>specific</w:t>
          </w:r>
          <w:r w:rsidR="00A47CF9" w:rsidRPr="00A55825">
            <w:rPr>
              <w:highlight w:val="lightGray"/>
            </w:rPr>
            <w:t xml:space="preserve"> job duties and implications</w:t>
          </w:r>
          <w:r w:rsidR="00DE7167">
            <w:rPr>
              <w:highlight w:val="lightGray"/>
            </w:rPr>
            <w:t xml:space="preserve"> of this work in a </w:t>
          </w:r>
          <w:r w:rsidR="00DE7167" w:rsidRPr="00DE7167">
            <w:rPr>
              <w:i/>
              <w:highlight w:val="lightGray"/>
            </w:rPr>
            <w:t xml:space="preserve">minimum of </w:t>
          </w:r>
          <w:r w:rsidR="001B7DE7">
            <w:rPr>
              <w:i/>
              <w:highlight w:val="lightGray"/>
            </w:rPr>
            <w:t>four</w:t>
          </w:r>
          <w:r w:rsidR="00DE7167" w:rsidRPr="00DE7167">
            <w:rPr>
              <w:i/>
              <w:highlight w:val="lightGray"/>
            </w:rPr>
            <w:t xml:space="preserve"> sentences</w:t>
          </w:r>
          <w:r w:rsidR="00A47CF9" w:rsidRPr="00A55825">
            <w:rPr>
              <w:highlight w:val="lightGray"/>
            </w:rPr>
            <w:t>]</w:t>
          </w:r>
        </w:sdtContent>
      </w:sdt>
      <w:r w:rsidR="00A47CF9">
        <w:t>.</w:t>
      </w:r>
    </w:p>
    <w:p w14:paraId="4D4B0C4D" w14:textId="77777777" w:rsidR="00A47CF9" w:rsidRDefault="00A47CF9" w:rsidP="00210640">
      <w:pPr>
        <w:pStyle w:val="NoSpacing"/>
      </w:pPr>
    </w:p>
    <w:p w14:paraId="5323B7A5" w14:textId="77777777" w:rsidR="00A47CF9" w:rsidRDefault="00A47CF9" w:rsidP="00A47CF9">
      <w:pPr>
        <w:pStyle w:val="NoSpacing"/>
        <w:numPr>
          <w:ilvl w:val="0"/>
          <w:numId w:val="1"/>
        </w:numPr>
        <w:ind w:left="360" w:hanging="360"/>
      </w:pPr>
      <w:r>
        <w:t>The beneficiary:</w:t>
      </w:r>
    </w:p>
    <w:p w14:paraId="1C490E55" w14:textId="35DAB984" w:rsidR="00A47CF9" w:rsidRDefault="00F76751" w:rsidP="00A47CF9">
      <w:pPr>
        <w:pStyle w:val="NoSpacing"/>
      </w:pPr>
      <w:sdt>
        <w:sdtPr>
          <w:id w:val="1384899751"/>
          <w:placeholder>
            <w:docPart w:val="DC5E4FEF0EF44D01850C188C83BA2BF1"/>
          </w:placeholder>
        </w:sdtPr>
        <w:sdtEndPr/>
        <w:sdtContent>
          <w:sdt>
            <w:sdtPr>
              <w:id w:val="-838931412"/>
              <w:placeholder>
                <w:docPart w:val="A55A353ED3A44886BC34D3ACABEFBEA7"/>
              </w:placeholder>
            </w:sdtPr>
            <w:sdtEndPr/>
            <w:sdtContent>
              <w:sdt>
                <w:sdtPr>
                  <w:id w:val="-1652354096"/>
                  <w:placeholder>
                    <w:docPart w:val="713891D984094799990A4DC28C1CAAB1"/>
                  </w:placeholder>
                  <w:showingPlcHdr/>
                </w:sdtPr>
                <w:sdtEndPr/>
                <w:sdtContent>
                  <w:r w:rsidR="0076336E" w:rsidRPr="00A55825">
                    <w:rPr>
                      <w:highlight w:val="lightGray"/>
                    </w:rPr>
                    <w:t>[beneficiary]</w:t>
                  </w:r>
                </w:sdtContent>
              </w:sdt>
            </w:sdtContent>
          </w:sdt>
        </w:sdtContent>
      </w:sdt>
      <w:r w:rsidR="00A47CF9">
        <w:t xml:space="preserve"> is an exceptional candidate for this professional position. </w:t>
      </w:r>
      <w:sdt>
        <w:sdtPr>
          <w:id w:val="-1091150752"/>
          <w:placeholder>
            <w:docPart w:val="72E95627512E44EA96F69905AD4D1500"/>
          </w:placeholder>
          <w:showingPlcHdr/>
        </w:sdtPr>
        <w:sdtEndPr/>
        <w:sdtContent>
          <w:r w:rsidR="00A47CF9" w:rsidRPr="00A55825">
            <w:rPr>
              <w:highlight w:val="lightGray"/>
            </w:rPr>
            <w:t>[Describe beneficiary’s educational background, accomplishments and qualifications</w:t>
          </w:r>
          <w:r w:rsidR="008D4E33">
            <w:rPr>
              <w:highlight w:val="lightGray"/>
            </w:rPr>
            <w:t xml:space="preserve"> in a </w:t>
          </w:r>
          <w:r w:rsidR="008D4E33" w:rsidRPr="00E60D21">
            <w:rPr>
              <w:i/>
              <w:highlight w:val="lightGray"/>
            </w:rPr>
            <w:t xml:space="preserve">minimum of </w:t>
          </w:r>
          <w:r w:rsidR="000631AF" w:rsidRPr="00E60D21">
            <w:rPr>
              <w:i/>
              <w:highlight w:val="lightGray"/>
            </w:rPr>
            <w:t>eight</w:t>
          </w:r>
          <w:r w:rsidR="008D4E33" w:rsidRPr="00E60D21">
            <w:rPr>
              <w:i/>
              <w:highlight w:val="lightGray"/>
            </w:rPr>
            <w:t xml:space="preserve"> sentences</w:t>
          </w:r>
          <w:r w:rsidR="00A47CF9" w:rsidRPr="00A55825">
            <w:rPr>
              <w:highlight w:val="lightGray"/>
            </w:rPr>
            <w:t>.]</w:t>
          </w:r>
        </w:sdtContent>
      </w:sdt>
      <w:r w:rsidR="00A47CF9">
        <w:t xml:space="preserve"> </w:t>
      </w:r>
    </w:p>
    <w:p w14:paraId="39B7A11B" w14:textId="77777777" w:rsidR="00A47CF9" w:rsidRDefault="00A47CF9" w:rsidP="00A47CF9">
      <w:pPr>
        <w:pStyle w:val="NoSpacing"/>
      </w:pPr>
    </w:p>
    <w:p w14:paraId="54AC548F" w14:textId="269F478B" w:rsidR="00A47CF9" w:rsidRDefault="00A47CF9" w:rsidP="00A47CF9">
      <w:pPr>
        <w:pStyle w:val="NoSpacing"/>
      </w:pPr>
      <w:r>
        <w:t xml:space="preserve">The temporary nature of the H-1B visa status I seek for </w:t>
      </w:r>
      <w:sdt>
        <w:sdtPr>
          <w:id w:val="942262542"/>
          <w:placeholder>
            <w:docPart w:val="7308A51710D64360B98C0BBC2955848C"/>
          </w:placeholder>
        </w:sdtPr>
        <w:sdtEndPr/>
        <w:sdtContent>
          <w:sdt>
            <w:sdtPr>
              <w:id w:val="202062505"/>
              <w:placeholder>
                <w:docPart w:val="2FAED2D5AD654DAEBA70831F7616A429"/>
              </w:placeholder>
            </w:sdtPr>
            <w:sdtEndPr/>
            <w:sdtContent>
              <w:sdt>
                <w:sdtPr>
                  <w:id w:val="1544787806"/>
                  <w:placeholder>
                    <w:docPart w:val="FE791BB5DAD6494CB6F19E1BF77F8708"/>
                  </w:placeholder>
                  <w:showingPlcHdr/>
                </w:sdtPr>
                <w:sdtEndPr/>
                <w:sdtContent>
                  <w:r w:rsidR="0076336E" w:rsidRPr="00A55825">
                    <w:rPr>
                      <w:highlight w:val="lightGray"/>
                    </w:rPr>
                    <w:t>[beneficiary]</w:t>
                  </w:r>
                </w:sdtContent>
              </w:sdt>
            </w:sdtContent>
          </w:sdt>
        </w:sdtContent>
      </w:sdt>
      <w:r>
        <w:t xml:space="preserve"> is understood and, assuming our H-1B petition is approved, I fully intend to comply with </w:t>
      </w:r>
      <w:proofErr w:type="gramStart"/>
      <w:r>
        <w:t>all of</w:t>
      </w:r>
      <w:proofErr w:type="gramEnd"/>
      <w:r>
        <w:t xml:space="preserve"> the regulations regarding employment of individuals in H-1B status. Submitted with the H-1B petition is an approved labor condition application. I confirm that </w:t>
      </w:r>
      <w:proofErr w:type="gramStart"/>
      <w:r>
        <w:t>in the event that</w:t>
      </w:r>
      <w:proofErr w:type="gramEnd"/>
      <w:r>
        <w:t xml:space="preserve"> </w:t>
      </w:r>
      <w:sdt>
        <w:sdtPr>
          <w:id w:val="-2067406020"/>
          <w:placeholder>
            <w:docPart w:val="9E156114F34B4AAE8649CEFA3ED3C980"/>
          </w:placeholder>
        </w:sdtPr>
        <w:sdtEndPr/>
        <w:sdtContent>
          <w:sdt>
            <w:sdtPr>
              <w:id w:val="-731003901"/>
              <w:placeholder>
                <w:docPart w:val="F2EAC89E556049CFA4FA93C1616F6EA7"/>
              </w:placeholder>
            </w:sdtPr>
            <w:sdtEndPr/>
            <w:sdtContent>
              <w:sdt>
                <w:sdtPr>
                  <w:id w:val="1967619174"/>
                  <w:placeholder>
                    <w:docPart w:val="CE8414DE9F5E467F8A68F7FB423CDD78"/>
                  </w:placeholder>
                  <w:showingPlcHdr/>
                </w:sdtPr>
                <w:sdtEndPr/>
                <w:sdtContent>
                  <w:r w:rsidR="0076336E" w:rsidRPr="00A55825">
                    <w:rPr>
                      <w:highlight w:val="lightGray"/>
                    </w:rPr>
                    <w:t>[beneficiary]</w:t>
                  </w:r>
                </w:sdtContent>
              </w:sdt>
            </w:sdtContent>
          </w:sdt>
        </w:sdtContent>
      </w:sdt>
      <w:r>
        <w:t xml:space="preserve"> is dismissed before the end date of authorized employment, </w:t>
      </w:r>
      <w:r w:rsidR="00430D47">
        <w:t>the department</w:t>
      </w:r>
      <w:r>
        <w:t xml:space="preserve"> will be responsible for the reasonable cost of return. </w:t>
      </w:r>
    </w:p>
    <w:p w14:paraId="7234E449" w14:textId="77777777" w:rsidR="00A47CF9" w:rsidRDefault="00A47CF9" w:rsidP="00A47CF9">
      <w:pPr>
        <w:pStyle w:val="NoSpacing"/>
      </w:pPr>
    </w:p>
    <w:p w14:paraId="7226CBC3" w14:textId="77777777" w:rsidR="00A47CF9" w:rsidRDefault="00A47CF9" w:rsidP="00A47CF9">
      <w:pPr>
        <w:pStyle w:val="NoSpacing"/>
      </w:pPr>
      <w:r>
        <w:t>Thank you for your prompt attention to this matter.</w:t>
      </w:r>
    </w:p>
    <w:p w14:paraId="5563F2CC" w14:textId="77777777" w:rsidR="00A47CF9" w:rsidRDefault="00A47CF9" w:rsidP="00A47CF9">
      <w:pPr>
        <w:pStyle w:val="NoSpacing"/>
      </w:pPr>
    </w:p>
    <w:p w14:paraId="766658CB" w14:textId="77777777" w:rsidR="00A47CF9" w:rsidRDefault="00A47CF9" w:rsidP="00A47CF9">
      <w:pPr>
        <w:pStyle w:val="NoSpacing"/>
      </w:pPr>
      <w:r>
        <w:t>Sincerely,</w:t>
      </w:r>
    </w:p>
    <w:p w14:paraId="4F695809" w14:textId="17B99537" w:rsidR="00A47CF9" w:rsidRDefault="00A47CF9" w:rsidP="00A47CF9">
      <w:pPr>
        <w:pStyle w:val="NoSpacing"/>
      </w:pPr>
    </w:p>
    <w:p w14:paraId="459E10E2" w14:textId="5BFA9264" w:rsidR="00205890" w:rsidRDefault="00205890" w:rsidP="00A47CF9">
      <w:pPr>
        <w:pStyle w:val="NoSpacing"/>
      </w:pPr>
    </w:p>
    <w:p w14:paraId="36CEF838" w14:textId="3D1559C8" w:rsidR="00205890" w:rsidRDefault="00205890" w:rsidP="00A47CF9">
      <w:pPr>
        <w:pStyle w:val="NoSpacing"/>
      </w:pPr>
    </w:p>
    <w:p w14:paraId="77221489" w14:textId="77777777" w:rsidR="00205890" w:rsidRDefault="00205890" w:rsidP="00A47CF9">
      <w:pPr>
        <w:pStyle w:val="NoSpacing"/>
      </w:pPr>
    </w:p>
    <w:sdt>
      <w:sdtPr>
        <w:id w:val="-815180801"/>
        <w:placeholder>
          <w:docPart w:val="EFB52CB47A834FE0977412B41D00FFC1"/>
        </w:placeholder>
        <w:showingPlcHdr/>
      </w:sdtPr>
      <w:sdtEndPr/>
      <w:sdtContent>
        <w:p w14:paraId="17632784" w14:textId="77777777" w:rsidR="00A47CF9" w:rsidRDefault="00A47CF9" w:rsidP="00A47CF9">
          <w:pPr>
            <w:pStyle w:val="NoSpacing"/>
          </w:pPr>
          <w:r w:rsidRPr="00A55825">
            <w:rPr>
              <w:highlight w:val="lightGray"/>
            </w:rPr>
            <w:t>[Name]</w:t>
          </w:r>
        </w:p>
      </w:sdtContent>
    </w:sdt>
    <w:sdt>
      <w:sdtPr>
        <w:id w:val="-264390029"/>
        <w:placeholder>
          <w:docPart w:val="363454D4E10E4D6D9A64D522652E9EBB"/>
        </w:placeholder>
        <w:showingPlcHdr/>
      </w:sdtPr>
      <w:sdtEndPr/>
      <w:sdtContent>
        <w:p w14:paraId="51EFA90D" w14:textId="77777777" w:rsidR="00A55825" w:rsidRDefault="00A55825" w:rsidP="00A55825">
          <w:pPr>
            <w:pStyle w:val="NoSpacing"/>
          </w:pPr>
          <w:r w:rsidRPr="00A55825">
            <w:rPr>
              <w:highlight w:val="lightGray"/>
            </w:rPr>
            <w:t>[Title]</w:t>
          </w:r>
        </w:p>
      </w:sdtContent>
    </w:sdt>
    <w:sdt>
      <w:sdtPr>
        <w:id w:val="376212021"/>
        <w:placeholder>
          <w:docPart w:val="887262555F1E40439BC7965978B0E8C5"/>
        </w:placeholder>
        <w:showingPlcHdr/>
      </w:sdtPr>
      <w:sdtEndPr/>
      <w:sdtContent>
        <w:p w14:paraId="7235371B" w14:textId="77777777" w:rsidR="00A55825" w:rsidRDefault="00A55825" w:rsidP="00A55825">
          <w:pPr>
            <w:pStyle w:val="NoSpacing"/>
          </w:pPr>
          <w:r w:rsidRPr="00A55825">
            <w:rPr>
              <w:highlight w:val="lightGray"/>
            </w:rPr>
            <w:t>[Department and school/college]</w:t>
          </w:r>
        </w:p>
      </w:sdtContent>
    </w:sdt>
    <w:p w14:paraId="7E8FE969" w14:textId="77777777" w:rsidR="00A55825" w:rsidRDefault="00A55825" w:rsidP="00A55825">
      <w:pPr>
        <w:pStyle w:val="NoSpacing"/>
      </w:pPr>
    </w:p>
    <w:p w14:paraId="71FA62D8" w14:textId="77777777" w:rsidR="00A55825" w:rsidRDefault="00A55825" w:rsidP="00A47CF9">
      <w:pPr>
        <w:pStyle w:val="NoSpacing"/>
      </w:pPr>
    </w:p>
    <w:sectPr w:rsidR="00A55825">
      <w:head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0DD21A" w14:textId="77777777" w:rsidR="00205890" w:rsidRDefault="00205890" w:rsidP="00210640">
      <w:pPr>
        <w:spacing w:after="0" w:line="240" w:lineRule="auto"/>
      </w:pPr>
      <w:r>
        <w:separator/>
      </w:r>
    </w:p>
  </w:endnote>
  <w:endnote w:type="continuationSeparator" w:id="0">
    <w:p w14:paraId="05B9263C" w14:textId="77777777" w:rsidR="00205890" w:rsidRDefault="00205890" w:rsidP="002106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AEE27E" w14:textId="77777777" w:rsidR="00205890" w:rsidRDefault="00205890" w:rsidP="00210640">
      <w:pPr>
        <w:spacing w:after="0" w:line="240" w:lineRule="auto"/>
      </w:pPr>
      <w:r>
        <w:separator/>
      </w:r>
    </w:p>
  </w:footnote>
  <w:footnote w:type="continuationSeparator" w:id="0">
    <w:p w14:paraId="44B93828" w14:textId="77777777" w:rsidR="00205890" w:rsidRDefault="00205890" w:rsidP="002106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B7CA9" w14:textId="691A956E" w:rsidR="00205890" w:rsidRDefault="00205890" w:rsidP="00205890">
    <w:pPr>
      <w:pStyle w:val="Header"/>
      <w:jc w:val="center"/>
      <w:rPr>
        <w:b/>
        <w:sz w:val="28"/>
        <w:szCs w:val="28"/>
      </w:rPr>
    </w:pPr>
    <w:r>
      <w:rPr>
        <w:b/>
        <w:sz w:val="28"/>
        <w:szCs w:val="28"/>
      </w:rPr>
      <w:t>Department Letterhead</w:t>
    </w:r>
  </w:p>
  <w:p w14:paraId="3258415D" w14:textId="579F5A1B" w:rsidR="00210640" w:rsidRPr="00210640" w:rsidRDefault="00205890" w:rsidP="00205890">
    <w:pPr>
      <w:pStyle w:val="Header"/>
      <w:ind w:right="280"/>
      <w:jc w:val="center"/>
      <w:rPr>
        <w:b/>
        <w:sz w:val="28"/>
        <w:szCs w:val="28"/>
      </w:rPr>
    </w:pPr>
    <w:r>
      <w:rPr>
        <w:b/>
        <w:sz w:val="28"/>
        <w:szCs w:val="28"/>
      </w:rPr>
      <w:t>Sample Letter of Support – H-1B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806E8E"/>
    <w:multiLevelType w:val="hybridMultilevel"/>
    <w:tmpl w:val="70002FA0"/>
    <w:lvl w:ilvl="0" w:tplc="0D4A4BF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92807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890"/>
    <w:rsid w:val="000631AF"/>
    <w:rsid w:val="0012373E"/>
    <w:rsid w:val="001A7290"/>
    <w:rsid w:val="001B7DE7"/>
    <w:rsid w:val="00205890"/>
    <w:rsid w:val="00210640"/>
    <w:rsid w:val="002901DE"/>
    <w:rsid w:val="002961BC"/>
    <w:rsid w:val="002B7D5E"/>
    <w:rsid w:val="003010B5"/>
    <w:rsid w:val="003A5B79"/>
    <w:rsid w:val="003E1BDA"/>
    <w:rsid w:val="00430D47"/>
    <w:rsid w:val="00472EA6"/>
    <w:rsid w:val="004834EB"/>
    <w:rsid w:val="004B256A"/>
    <w:rsid w:val="004C703E"/>
    <w:rsid w:val="00533395"/>
    <w:rsid w:val="00545118"/>
    <w:rsid w:val="00587656"/>
    <w:rsid w:val="005C4DB0"/>
    <w:rsid w:val="00662A57"/>
    <w:rsid w:val="00671A09"/>
    <w:rsid w:val="00686057"/>
    <w:rsid w:val="00755BB0"/>
    <w:rsid w:val="0076336E"/>
    <w:rsid w:val="007C0681"/>
    <w:rsid w:val="007D44C0"/>
    <w:rsid w:val="0081371F"/>
    <w:rsid w:val="00822C09"/>
    <w:rsid w:val="008944ED"/>
    <w:rsid w:val="008D4E33"/>
    <w:rsid w:val="00A32C23"/>
    <w:rsid w:val="00A35465"/>
    <w:rsid w:val="00A47CF9"/>
    <w:rsid w:val="00A55825"/>
    <w:rsid w:val="00A560F6"/>
    <w:rsid w:val="00A607E3"/>
    <w:rsid w:val="00A630AA"/>
    <w:rsid w:val="00AC0038"/>
    <w:rsid w:val="00AC6A0D"/>
    <w:rsid w:val="00B72CA4"/>
    <w:rsid w:val="00C1349A"/>
    <w:rsid w:val="00C65040"/>
    <w:rsid w:val="00D84D4E"/>
    <w:rsid w:val="00DE7167"/>
    <w:rsid w:val="00E60D21"/>
    <w:rsid w:val="00EB1645"/>
    <w:rsid w:val="00F76751"/>
    <w:rsid w:val="00FB12C0"/>
    <w:rsid w:val="0A75E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0C1996"/>
  <w15:chartTrackingRefBased/>
  <w15:docId w15:val="{24581D95-2900-4092-B3A9-B024BEA32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1064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0640"/>
  </w:style>
  <w:style w:type="paragraph" w:styleId="Footer">
    <w:name w:val="footer"/>
    <w:basedOn w:val="Normal"/>
    <w:link w:val="FooterChar"/>
    <w:uiPriority w:val="99"/>
    <w:unhideWhenUsed/>
    <w:rsid w:val="0021064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0640"/>
  </w:style>
  <w:style w:type="paragraph" w:styleId="NoSpacing">
    <w:name w:val="No Spacing"/>
    <w:uiPriority w:val="1"/>
    <w:qFormat/>
    <w:rsid w:val="00210640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210640"/>
    <w:rPr>
      <w:color w:val="808080"/>
    </w:rPr>
  </w:style>
  <w:style w:type="paragraph" w:styleId="Revision">
    <w:name w:val="Revision"/>
    <w:hidden/>
    <w:uiPriority w:val="99"/>
    <w:semiHidden/>
    <w:rsid w:val="00A560F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glrgz\OneDrive%20-%20University%20of%20Missouri\Desktop\Step%201&amp;2%20Forms\H-1B_Step%202_petition%20letter%20of%20support%20templat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15BBDDDBFD04A9D9AB02E2F9EBB35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999DE5-A1AE-4EB2-BF61-89BA52014C45}"/>
      </w:docPartPr>
      <w:docPartBody>
        <w:p w:rsidR="001A7290" w:rsidRDefault="00755BB0" w:rsidP="00755BB0">
          <w:pPr>
            <w:pStyle w:val="F15BBDDDBFD04A9D9AB02E2F9EBB35111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6127EC735C7C4E089BC5A9042C1589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9F319B-A513-419A-8E7F-47CF705FB6C8}"/>
      </w:docPartPr>
      <w:docPartBody>
        <w:p w:rsidR="001A7290" w:rsidRDefault="001A7290" w:rsidP="001A7290">
          <w:pPr>
            <w:pStyle w:val="6127EC735C7C4E089BC5A9042C1589414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7743DDE1ABF24886B0B71DB98C1C3F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168B51-643F-4913-B2E8-B7E816E8BC92}"/>
      </w:docPartPr>
      <w:docPartBody>
        <w:p w:rsidR="001A7290" w:rsidRDefault="00755BB0" w:rsidP="00755BB0">
          <w:pPr>
            <w:pStyle w:val="7743DDE1ABF24886B0B71DB98C1C3FF11"/>
          </w:pPr>
          <w:r w:rsidRPr="00A55825">
            <w:rPr>
              <w:highlight w:val="lightGray"/>
            </w:rPr>
            <w:t>[job title]</w:t>
          </w:r>
        </w:p>
      </w:docPartBody>
    </w:docPart>
    <w:docPart>
      <w:docPartPr>
        <w:name w:val="BC74B13B8B754B8BB7B1FA0FC27257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A50614-C990-42DD-88F1-BAE78336CCD9}"/>
      </w:docPartPr>
      <w:docPartBody>
        <w:p w:rsidR="001A7290" w:rsidRDefault="00755BB0" w:rsidP="00755BB0">
          <w:pPr>
            <w:pStyle w:val="BC74B13B8B754B8BB7B1FA0FC27257061"/>
          </w:pPr>
          <w:r w:rsidRPr="00A55825">
            <w:rPr>
              <w:highlight w:val="lightGray"/>
            </w:rPr>
            <w:t>[department]</w:t>
          </w:r>
        </w:p>
      </w:docPartBody>
    </w:docPart>
    <w:docPart>
      <w:docPartPr>
        <w:name w:val="436C3AB48B3D486383BB17F09BC2C3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0B0B59-12C4-41A2-864B-4AC5BB17AB4C}"/>
      </w:docPartPr>
      <w:docPartBody>
        <w:p w:rsidR="001A7290" w:rsidRDefault="001A7290" w:rsidP="001A7290">
          <w:pPr>
            <w:pStyle w:val="436C3AB48B3D486383BB17F09BC2C3654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42E30CC8D54848DCAE41BFF5A00E02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B93D37-8CFD-4F0D-ADFE-3A737554FE52}"/>
      </w:docPartPr>
      <w:docPartBody>
        <w:p w:rsidR="001A7290" w:rsidRDefault="00755BB0" w:rsidP="00755BB0">
          <w:pPr>
            <w:pStyle w:val="42E30CC8D54848DCAE41BFF5A00E02861"/>
          </w:pPr>
          <w:r w:rsidRPr="00A55825">
            <w:rPr>
              <w:highlight w:val="lightGray"/>
            </w:rPr>
            <w:t>[job title]</w:t>
          </w:r>
        </w:p>
      </w:docPartBody>
    </w:docPart>
    <w:docPart>
      <w:docPartPr>
        <w:name w:val="F5DAD0E4179C473A8B1880577F7E3F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5E97CA-3DB3-4A62-BF9C-9CEF64B9AC9A}"/>
      </w:docPartPr>
      <w:docPartBody>
        <w:p w:rsidR="001A7290" w:rsidRDefault="00755BB0" w:rsidP="00755BB0">
          <w:pPr>
            <w:pStyle w:val="F5DAD0E4179C473A8B1880577F7E3F061"/>
          </w:pPr>
          <w:r w:rsidRPr="00A55825">
            <w:rPr>
              <w:highlight w:val="lightGray"/>
            </w:rPr>
            <w:t>[department/division and school/college]</w:t>
          </w:r>
        </w:p>
      </w:docPartBody>
    </w:docPart>
    <w:docPart>
      <w:docPartPr>
        <w:name w:val="ACE3EE3C270942F29D6E0248D5FE01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8BE0F7-F252-4D05-8C98-0DEE27D1551D}"/>
      </w:docPartPr>
      <w:docPartBody>
        <w:p w:rsidR="001A7290" w:rsidRDefault="001A7290" w:rsidP="001A7290">
          <w:pPr>
            <w:pStyle w:val="ACE3EE3C270942F29D6E0248D5FE01E54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9C5331C599C9421DB475AFA90C8617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9A36D2-30B2-4603-BF34-798A026E4480}"/>
      </w:docPartPr>
      <w:docPartBody>
        <w:p w:rsidR="001A7290" w:rsidRDefault="00755BB0" w:rsidP="00755BB0">
          <w:pPr>
            <w:pStyle w:val="9C5331C599C9421DB475AFA90C8617F21"/>
          </w:pPr>
          <w:r w:rsidRPr="00A55825">
            <w:rPr>
              <w:highlight w:val="lightGray"/>
            </w:rPr>
            <w:t>[</w:t>
          </w:r>
          <w:r>
            <w:rPr>
              <w:highlight w:val="lightGray"/>
            </w:rPr>
            <w:t xml:space="preserve">first year </w:t>
          </w:r>
          <w:r w:rsidRPr="00A55825">
            <w:rPr>
              <w:highlight w:val="lightGray"/>
            </w:rPr>
            <w:t>start date]</w:t>
          </w:r>
        </w:p>
      </w:docPartBody>
    </w:docPart>
    <w:docPart>
      <w:docPartPr>
        <w:name w:val="1CEFC1317880490F83B0066C45D5A7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B0FFA5-6EEE-4C4A-9011-72A952D4A43C}"/>
      </w:docPartPr>
      <w:docPartBody>
        <w:p w:rsidR="001A7290" w:rsidRDefault="00755BB0" w:rsidP="00755BB0">
          <w:pPr>
            <w:pStyle w:val="1CEFC1317880490F83B0066C45D5A7701"/>
          </w:pPr>
          <w:r w:rsidRPr="00A55825">
            <w:rPr>
              <w:highlight w:val="lightGray"/>
            </w:rPr>
            <w:t>[</w:t>
          </w:r>
          <w:r>
            <w:rPr>
              <w:highlight w:val="lightGray"/>
            </w:rPr>
            <w:t xml:space="preserve">first year </w:t>
          </w:r>
          <w:r w:rsidRPr="00A55825">
            <w:rPr>
              <w:highlight w:val="lightGray"/>
            </w:rPr>
            <w:t>end date]</w:t>
          </w:r>
        </w:p>
      </w:docPartBody>
    </w:docPart>
    <w:docPart>
      <w:docPartPr>
        <w:name w:val="5BCA9421F7074AF0B59955F02362CA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445EE4-5188-4C69-8584-2AB7ABD65BB1}"/>
      </w:docPartPr>
      <w:docPartBody>
        <w:p w:rsidR="001A7290" w:rsidRDefault="001A7290" w:rsidP="001A7290">
          <w:pPr>
            <w:pStyle w:val="5BCA9421F7074AF0B59955F02362CAA04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DB9F51CC38D04C6CBCBB88FA7B954A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8AADC0-AD4D-4F50-8A03-B20DDACE9F82}"/>
      </w:docPartPr>
      <w:docPartBody>
        <w:p w:rsidR="001A7290" w:rsidRDefault="00755BB0" w:rsidP="00755BB0">
          <w:pPr>
            <w:pStyle w:val="DB9F51CC38D04C6CBCBB88FA7B954ACB1"/>
          </w:pPr>
          <w:r w:rsidRPr="00A55825">
            <w:rPr>
              <w:highlight w:val="lightGray"/>
            </w:rPr>
            <w:t>[</w:t>
          </w:r>
          <w:r>
            <w:rPr>
              <w:highlight w:val="lightGray"/>
            </w:rPr>
            <w:t xml:space="preserve">second year </w:t>
          </w:r>
          <w:r w:rsidRPr="00A55825">
            <w:rPr>
              <w:highlight w:val="lightGray"/>
            </w:rPr>
            <w:t>start date]</w:t>
          </w:r>
        </w:p>
      </w:docPartBody>
    </w:docPart>
    <w:docPart>
      <w:docPartPr>
        <w:name w:val="0AB7B9726A7543D4A316CCC635A735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34E0E5-A048-465F-B5F1-67549F026335}"/>
      </w:docPartPr>
      <w:docPartBody>
        <w:p w:rsidR="001A7290" w:rsidRDefault="00755BB0" w:rsidP="00755BB0">
          <w:pPr>
            <w:pStyle w:val="0AB7B9726A7543D4A316CCC635A735E31"/>
          </w:pPr>
          <w:r w:rsidRPr="00A55825">
            <w:rPr>
              <w:highlight w:val="lightGray"/>
            </w:rPr>
            <w:t>[</w:t>
          </w:r>
          <w:r>
            <w:rPr>
              <w:highlight w:val="lightGray"/>
            </w:rPr>
            <w:t xml:space="preserve">second year </w:t>
          </w:r>
          <w:r w:rsidRPr="00A55825">
            <w:rPr>
              <w:highlight w:val="lightGray"/>
            </w:rPr>
            <w:t>end date]</w:t>
          </w:r>
        </w:p>
      </w:docPartBody>
    </w:docPart>
    <w:docPart>
      <w:docPartPr>
        <w:name w:val="F6E08233C8D04363ACBD20FE0717FA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67CFAC-B35A-4C16-93C0-517953D33041}"/>
      </w:docPartPr>
      <w:docPartBody>
        <w:p w:rsidR="001A7290" w:rsidRDefault="00755BB0" w:rsidP="00755BB0">
          <w:pPr>
            <w:pStyle w:val="F6E08233C8D04363ACBD20FE0717FAE21"/>
          </w:pPr>
          <w:r w:rsidRPr="00A55825">
            <w:rPr>
              <w:highlight w:val="lightGray"/>
            </w:rPr>
            <w:t>[</w:t>
          </w:r>
          <w:r>
            <w:rPr>
              <w:highlight w:val="lightGray"/>
            </w:rPr>
            <w:t xml:space="preserve">third year </w:t>
          </w:r>
          <w:r w:rsidRPr="00A55825">
            <w:rPr>
              <w:highlight w:val="lightGray"/>
            </w:rPr>
            <w:t>start date]</w:t>
          </w:r>
        </w:p>
      </w:docPartBody>
    </w:docPart>
    <w:docPart>
      <w:docPartPr>
        <w:name w:val="CEB08C94850B477BBF6216E06FA56D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2F032A-3807-436E-9DC9-91A18E601B15}"/>
      </w:docPartPr>
      <w:docPartBody>
        <w:p w:rsidR="001A7290" w:rsidRDefault="00755BB0" w:rsidP="00755BB0">
          <w:pPr>
            <w:pStyle w:val="CEB08C94850B477BBF6216E06FA56D891"/>
          </w:pPr>
          <w:r w:rsidRPr="00A55825">
            <w:rPr>
              <w:highlight w:val="lightGray"/>
            </w:rPr>
            <w:t>[</w:t>
          </w:r>
          <w:r>
            <w:rPr>
              <w:highlight w:val="lightGray"/>
            </w:rPr>
            <w:t xml:space="preserve">third year </w:t>
          </w:r>
          <w:r w:rsidRPr="00A55825">
            <w:rPr>
              <w:highlight w:val="lightGray"/>
            </w:rPr>
            <w:t>end date]</w:t>
          </w:r>
        </w:p>
      </w:docPartBody>
    </w:docPart>
    <w:docPart>
      <w:docPartPr>
        <w:name w:val="5505231F629E417CB1AAB142DCCBC8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BAA753-8766-4A50-9AEA-E7EDF46C3F82}"/>
      </w:docPartPr>
      <w:docPartBody>
        <w:p w:rsidR="001A7290" w:rsidRDefault="001A7290" w:rsidP="001A7290">
          <w:pPr>
            <w:pStyle w:val="5505231F629E417CB1AAB142DCCBC80A4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F38265961AC14E39B3CE4546D389F5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9063C7-F117-442B-9D63-D78414F6A19D}"/>
      </w:docPartPr>
      <w:docPartBody>
        <w:p w:rsidR="001A7290" w:rsidRDefault="001A7290" w:rsidP="001A7290">
          <w:pPr>
            <w:pStyle w:val="F38265961AC14E39B3CE4546D389F56A4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6F6B1B903A824BBCA5FFFCF371B6FB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CE7B29-E7C0-4701-9CC8-EE953786F940}"/>
      </w:docPartPr>
      <w:docPartBody>
        <w:p w:rsidR="001A7290" w:rsidRDefault="00755BB0" w:rsidP="00755BB0">
          <w:pPr>
            <w:pStyle w:val="6F6B1B903A824BBCA5FFFCF371B6FB0E1"/>
          </w:pPr>
          <w:r w:rsidRPr="00A55825">
            <w:rPr>
              <w:highlight w:val="lightGray"/>
            </w:rPr>
            <w:t>[first</w:t>
          </w:r>
          <w:r>
            <w:rPr>
              <w:highlight w:val="lightGray"/>
            </w:rPr>
            <w:t xml:space="preserve"> year</w:t>
          </w:r>
          <w:r w:rsidRPr="00A55825">
            <w:rPr>
              <w:highlight w:val="lightGray"/>
            </w:rPr>
            <w:t xml:space="preserve"> start date]</w:t>
          </w:r>
        </w:p>
      </w:docPartBody>
    </w:docPart>
    <w:docPart>
      <w:docPartPr>
        <w:name w:val="F15A15922D47402C89F7B32A5DB280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99406A-1EFE-40F5-B062-4E07CD6E15BD}"/>
      </w:docPartPr>
      <w:docPartBody>
        <w:p w:rsidR="001A7290" w:rsidRDefault="001A7290" w:rsidP="001A7290">
          <w:pPr>
            <w:pStyle w:val="F15A15922D47402C89F7B32A5DB2806D4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E253C345DF6F441CACB4DB105466AE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75A977-C3B0-4E43-99CD-C195AB0CE74E}"/>
      </w:docPartPr>
      <w:docPartBody>
        <w:p w:rsidR="001A7290" w:rsidRDefault="001A7290" w:rsidP="001A7290">
          <w:pPr>
            <w:pStyle w:val="E253C345DF6F441CACB4DB105466AE754"/>
          </w:pPr>
          <w:r w:rsidRPr="00A55825">
            <w:rPr>
              <w:highlight w:val="lightGray"/>
            </w:rPr>
            <w:t>[amount]</w:t>
          </w:r>
        </w:p>
      </w:docPartBody>
    </w:docPart>
    <w:docPart>
      <w:docPartPr>
        <w:name w:val="CD2A4A234E804B46A3AE5E3DDFC0E9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455993-B6F4-41D8-972C-6B7025CA6A5D}"/>
      </w:docPartPr>
      <w:docPartBody>
        <w:p w:rsidR="001A7290" w:rsidRDefault="00755BB0" w:rsidP="00755BB0">
          <w:pPr>
            <w:pStyle w:val="CD2A4A234E804B46A3AE5E3DDFC0E9E21"/>
          </w:pPr>
          <w:r w:rsidRPr="00A55825">
            <w:rPr>
              <w:highlight w:val="lightGray"/>
            </w:rPr>
            <w:t>[list</w:t>
          </w:r>
          <w:r>
            <w:rPr>
              <w:highlight w:val="lightGray"/>
            </w:rPr>
            <w:t xml:space="preserve"> </w:t>
          </w:r>
          <w:r w:rsidRPr="004C703E">
            <w:rPr>
              <w:i/>
              <w:highlight w:val="lightGray"/>
            </w:rPr>
            <w:t>specific</w:t>
          </w:r>
          <w:r w:rsidRPr="00A55825">
            <w:rPr>
              <w:highlight w:val="lightGray"/>
            </w:rPr>
            <w:t xml:space="preserve"> minimum degree </w:t>
          </w:r>
          <w:r>
            <w:rPr>
              <w:highlight w:val="lightGray"/>
            </w:rPr>
            <w:t>level and field (cannot be broad requirement such as ‘needs a PhD in a related field’; Good example, ‘PhD in Biochemistry’) AND then list the position</w:t>
          </w:r>
          <w:r w:rsidRPr="00A55825">
            <w:rPr>
              <w:highlight w:val="lightGray"/>
            </w:rPr>
            <w:t xml:space="preserve"> experience requirements</w:t>
          </w:r>
          <w:r>
            <w:rPr>
              <w:highlight w:val="lightGray"/>
            </w:rPr>
            <w:t xml:space="preserve"> that were needed to apply and be considered. This should be </w:t>
          </w:r>
          <w:r w:rsidRPr="00DE7167">
            <w:rPr>
              <w:i/>
              <w:highlight w:val="lightGray"/>
            </w:rPr>
            <w:t>a minimum of 4 sentences</w:t>
          </w:r>
          <w:r w:rsidRPr="00A55825">
            <w:rPr>
              <w:highlight w:val="lightGray"/>
            </w:rPr>
            <w:t>]</w:t>
          </w:r>
        </w:p>
      </w:docPartBody>
    </w:docPart>
    <w:docPart>
      <w:docPartPr>
        <w:name w:val="D9157F6E4E3B4ACAA2EE80658FAAE4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AA665F-BE3D-4BBA-A9AE-4B071151ED61}"/>
      </w:docPartPr>
      <w:docPartBody>
        <w:p w:rsidR="001A7290" w:rsidRDefault="001A7290" w:rsidP="001A7290">
          <w:pPr>
            <w:pStyle w:val="D9157F6E4E3B4ACAA2EE80658FAAE4DB4"/>
          </w:pPr>
          <w:r w:rsidRPr="00A55825">
            <w:rPr>
              <w:highlight w:val="lightGray"/>
            </w:rPr>
            <w:t>[job title]</w:t>
          </w:r>
        </w:p>
      </w:docPartBody>
    </w:docPart>
    <w:docPart>
      <w:docPartPr>
        <w:name w:val="D1008260E0D94B8E827D53C8B257C2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3CA4BE-1119-4606-BC12-022B851235D1}"/>
      </w:docPartPr>
      <w:docPartBody>
        <w:p w:rsidR="001A7290" w:rsidRDefault="001A7290" w:rsidP="001A7290">
          <w:pPr>
            <w:pStyle w:val="D1008260E0D94B8E827D53C8B257C2F44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8A8FE29B06DE4795A41CD454356BC1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539127-DFFE-4EA0-B92F-CFE7F3B82DD8}"/>
      </w:docPartPr>
      <w:docPartBody>
        <w:p w:rsidR="001A7290" w:rsidRDefault="00755BB0" w:rsidP="00755BB0">
          <w:pPr>
            <w:pStyle w:val="8A8FE29B06DE4795A41CD454356BC1B51"/>
          </w:pPr>
          <w:r w:rsidRPr="00A55825">
            <w:rPr>
              <w:highlight w:val="lightGray"/>
            </w:rPr>
            <w:t>[list</w:t>
          </w:r>
          <w:r>
            <w:rPr>
              <w:highlight w:val="lightGray"/>
            </w:rPr>
            <w:t xml:space="preserve"> </w:t>
          </w:r>
          <w:r w:rsidRPr="00DE7167">
            <w:rPr>
              <w:i/>
              <w:highlight w:val="lightGray"/>
            </w:rPr>
            <w:t>specific</w:t>
          </w:r>
          <w:r w:rsidRPr="00A55825">
            <w:rPr>
              <w:highlight w:val="lightGray"/>
            </w:rPr>
            <w:t xml:space="preserve"> job duties and implications</w:t>
          </w:r>
          <w:r>
            <w:rPr>
              <w:highlight w:val="lightGray"/>
            </w:rPr>
            <w:t xml:space="preserve"> of this work in a </w:t>
          </w:r>
          <w:r w:rsidRPr="00DE7167">
            <w:rPr>
              <w:i/>
              <w:highlight w:val="lightGray"/>
            </w:rPr>
            <w:t xml:space="preserve">minimum of </w:t>
          </w:r>
          <w:r>
            <w:rPr>
              <w:i/>
              <w:highlight w:val="lightGray"/>
            </w:rPr>
            <w:t>four</w:t>
          </w:r>
          <w:r w:rsidRPr="00DE7167">
            <w:rPr>
              <w:i/>
              <w:highlight w:val="lightGray"/>
            </w:rPr>
            <w:t xml:space="preserve"> sentences</w:t>
          </w:r>
          <w:r w:rsidRPr="00A55825">
            <w:rPr>
              <w:highlight w:val="lightGray"/>
            </w:rPr>
            <w:t>]</w:t>
          </w:r>
        </w:p>
      </w:docPartBody>
    </w:docPart>
    <w:docPart>
      <w:docPartPr>
        <w:name w:val="DC5E4FEF0EF44D01850C188C83BA2B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AA8895-387E-46BD-8F37-15053D2B0925}"/>
      </w:docPartPr>
      <w:docPartBody>
        <w:p w:rsidR="001A7290" w:rsidRDefault="001A7290" w:rsidP="001A7290">
          <w:pPr>
            <w:pStyle w:val="DC5E4FEF0EF44D01850C188C83BA2BF14"/>
          </w:pPr>
          <w:r w:rsidRPr="00A55825">
            <w:rPr>
              <w:highlight w:val="lightGray"/>
            </w:rPr>
            <w:t>Beneficiary]</w:t>
          </w:r>
        </w:p>
      </w:docPartBody>
    </w:docPart>
    <w:docPart>
      <w:docPartPr>
        <w:name w:val="72E95627512E44EA96F69905AD4D15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BFFB34-BAE9-46DF-8B20-961A10120BF0}"/>
      </w:docPartPr>
      <w:docPartBody>
        <w:p w:rsidR="001A7290" w:rsidRDefault="00755BB0" w:rsidP="00755BB0">
          <w:pPr>
            <w:pStyle w:val="72E95627512E44EA96F69905AD4D15001"/>
          </w:pPr>
          <w:r w:rsidRPr="00A55825">
            <w:rPr>
              <w:highlight w:val="lightGray"/>
            </w:rPr>
            <w:t>[Describe beneficiary’s educational background, accomplishments and qualifications</w:t>
          </w:r>
          <w:r>
            <w:rPr>
              <w:highlight w:val="lightGray"/>
            </w:rPr>
            <w:t xml:space="preserve"> in a </w:t>
          </w:r>
          <w:r w:rsidRPr="00E60D21">
            <w:rPr>
              <w:i/>
              <w:highlight w:val="lightGray"/>
            </w:rPr>
            <w:t>minimum of eight sentences</w:t>
          </w:r>
          <w:r w:rsidRPr="00A55825">
            <w:rPr>
              <w:highlight w:val="lightGray"/>
            </w:rPr>
            <w:t>.]</w:t>
          </w:r>
        </w:p>
      </w:docPartBody>
    </w:docPart>
    <w:docPart>
      <w:docPartPr>
        <w:name w:val="7308A51710D64360B98C0BBC295584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B9CD18-0386-4B49-8C6E-320994028C46}"/>
      </w:docPartPr>
      <w:docPartBody>
        <w:p w:rsidR="001A7290" w:rsidRDefault="001A7290" w:rsidP="001A7290">
          <w:pPr>
            <w:pStyle w:val="7308A51710D64360B98C0BBC2955848C4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9E156114F34B4AAE8649CEFA3ED3C9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D05C2C-5442-452D-ACBD-CE20B343F565}"/>
      </w:docPartPr>
      <w:docPartBody>
        <w:p w:rsidR="001A7290" w:rsidRDefault="001A7290" w:rsidP="001A7290">
          <w:pPr>
            <w:pStyle w:val="9E156114F34B4AAE8649CEFA3ED3C9804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EFB52CB47A834FE0977412B41D00FF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27FB5A-F813-4ED3-880E-015FAAFC7DB0}"/>
      </w:docPartPr>
      <w:docPartBody>
        <w:p w:rsidR="001A7290" w:rsidRDefault="00755BB0" w:rsidP="00755BB0">
          <w:pPr>
            <w:pStyle w:val="EFB52CB47A834FE0977412B41D00FFC11"/>
          </w:pPr>
          <w:r w:rsidRPr="00A55825">
            <w:rPr>
              <w:highlight w:val="lightGray"/>
            </w:rPr>
            <w:t>[Name]</w:t>
          </w:r>
        </w:p>
      </w:docPartBody>
    </w:docPart>
    <w:docPart>
      <w:docPartPr>
        <w:name w:val="363454D4E10E4D6D9A64D522652E9E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E8C0A7-F95C-40A0-AD8A-105D59C8A758}"/>
      </w:docPartPr>
      <w:docPartBody>
        <w:p w:rsidR="001A7290" w:rsidRDefault="00755BB0" w:rsidP="00755BB0">
          <w:pPr>
            <w:pStyle w:val="363454D4E10E4D6D9A64D522652E9EBB1"/>
          </w:pPr>
          <w:r w:rsidRPr="00A55825">
            <w:rPr>
              <w:highlight w:val="lightGray"/>
            </w:rPr>
            <w:t>[Title]</w:t>
          </w:r>
        </w:p>
      </w:docPartBody>
    </w:docPart>
    <w:docPart>
      <w:docPartPr>
        <w:name w:val="887262555F1E40439BC7965978B0E8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3E5BDA-702A-4BA1-8DA0-0EDBF67D438F}"/>
      </w:docPartPr>
      <w:docPartBody>
        <w:p w:rsidR="001A7290" w:rsidRDefault="00755BB0" w:rsidP="00755BB0">
          <w:pPr>
            <w:pStyle w:val="887262555F1E40439BC7965978B0E8C51"/>
          </w:pPr>
          <w:r w:rsidRPr="00A55825">
            <w:rPr>
              <w:highlight w:val="lightGray"/>
            </w:rPr>
            <w:t>[Department and school/college]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7FBCE0-D068-4D9C-B4B6-A96FA8A2C2BF}"/>
      </w:docPartPr>
      <w:docPartBody>
        <w:p w:rsidR="001A7290" w:rsidRDefault="00AC6A0D">
          <w:r w:rsidRPr="00A857D4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C08AAF6642949BE8CF7EDA7F3EE0A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F1E9E0-F714-4AAA-BEA5-108125D15B2B}"/>
      </w:docPartPr>
      <w:docPartBody>
        <w:p w:rsidR="00755BB0" w:rsidRDefault="00755BB0" w:rsidP="00755BB0">
          <w:pPr>
            <w:pStyle w:val="BC08AAF6642949BE8CF7EDA7F3EE0A062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D592B08151424076AAEAB1D5B6C51A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ED6649-F61F-4C9D-97D2-E08F069D6AF9}"/>
      </w:docPartPr>
      <w:docPartBody>
        <w:p w:rsidR="00755BB0" w:rsidRDefault="00755BB0" w:rsidP="00755BB0">
          <w:pPr>
            <w:pStyle w:val="D592B08151424076AAEAB1D5B6C51A132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3CA8729227634740A8F5793B694743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026F03-7C83-4295-87B4-2261798004FF}"/>
      </w:docPartPr>
      <w:docPartBody>
        <w:p w:rsidR="00755BB0" w:rsidRDefault="00755BB0" w:rsidP="00755BB0">
          <w:pPr>
            <w:pStyle w:val="3CA8729227634740A8F5793B694743572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234B9414A12F4BC480CECDBE1F7BC2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A92044-F011-4484-B90B-94077CC5A2CC}"/>
      </w:docPartPr>
      <w:docPartBody>
        <w:p w:rsidR="00755BB0" w:rsidRDefault="00755BB0" w:rsidP="00755BB0">
          <w:pPr>
            <w:pStyle w:val="234B9414A12F4BC480CECDBE1F7BC22E2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8AF2CD636E8C4F77BE3D13018E1CDD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AC8DAC-47E1-4078-9E4F-86EA6E28F620}"/>
      </w:docPartPr>
      <w:docPartBody>
        <w:p w:rsidR="00755BB0" w:rsidRDefault="00755BB0" w:rsidP="00755BB0">
          <w:pPr>
            <w:pStyle w:val="8AF2CD636E8C4F77BE3D13018E1CDD322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F22E1A712C444D71B1A44BB4155259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B1911B-1CF3-46D3-9F68-E84E6D97B770}"/>
      </w:docPartPr>
      <w:docPartBody>
        <w:p w:rsidR="00755BB0" w:rsidRDefault="00755BB0" w:rsidP="00755BB0">
          <w:pPr>
            <w:pStyle w:val="F22E1A712C444D71B1A44BB4155259822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5D71C26DD5674D66AD3CC7E2F4AA1C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3180BD-B80D-4A4A-82D5-AA4C1904CDE5}"/>
      </w:docPartPr>
      <w:docPartBody>
        <w:p w:rsidR="00755BB0" w:rsidRDefault="007D44C0" w:rsidP="007D44C0">
          <w:pPr>
            <w:pStyle w:val="5D71C26DD5674D66AD3CC7E2F4AA1C84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8766FAA9F4984F66A53C733A2109F9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920199-6398-48AE-B80F-41AEE6AE7134}"/>
      </w:docPartPr>
      <w:docPartBody>
        <w:p w:rsidR="00755BB0" w:rsidRDefault="007D44C0" w:rsidP="007D44C0">
          <w:pPr>
            <w:pStyle w:val="8766FAA9F4984F66A53C733A2109F9E7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A55A353ED3A44886BC34D3ACABEFBE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4DB5DD-BC48-46B2-B585-A5EBC07F6874}"/>
      </w:docPartPr>
      <w:docPartBody>
        <w:p w:rsidR="00755BB0" w:rsidRDefault="007D44C0" w:rsidP="007D44C0">
          <w:pPr>
            <w:pStyle w:val="A55A353ED3A44886BC34D3ACABEFBEA7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2FAED2D5AD654DAEBA70831F7616A4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DA50DA-6791-4F4F-A7C6-20AA8BC4F6D3}"/>
      </w:docPartPr>
      <w:docPartBody>
        <w:p w:rsidR="00755BB0" w:rsidRDefault="007D44C0" w:rsidP="007D44C0">
          <w:pPr>
            <w:pStyle w:val="2FAED2D5AD654DAEBA70831F7616A429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F2EAC89E556049CFA4FA93C1616F6E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CE00FA-03CC-4530-B77D-92CFA324D404}"/>
      </w:docPartPr>
      <w:docPartBody>
        <w:p w:rsidR="00755BB0" w:rsidRDefault="007D44C0" w:rsidP="007D44C0">
          <w:pPr>
            <w:pStyle w:val="F2EAC89E556049CFA4FA93C1616F6EA7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0260EA52840E4467A886CA8013C46D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1AD1FF-C7CD-4A1B-9B2D-807FFBF89576}"/>
      </w:docPartPr>
      <w:docPartBody>
        <w:p w:rsidR="00A35465" w:rsidRDefault="00755BB0" w:rsidP="00755BB0">
          <w:pPr>
            <w:pStyle w:val="0260EA52840E4467A886CA8013C46D6D"/>
          </w:pPr>
          <w:r w:rsidRPr="004B256A">
            <w:rPr>
              <w:highlight w:val="lightGray"/>
            </w:rPr>
            <w:t>[third year end date]</w:t>
          </w:r>
        </w:p>
      </w:docPartBody>
    </w:docPart>
    <w:docPart>
      <w:docPartPr>
        <w:name w:val="479D904D15C84A4EB84CEE38724782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9FAC07-E548-46DA-BFE6-8E55C11795D7}"/>
      </w:docPartPr>
      <w:docPartBody>
        <w:p w:rsidR="00875F21" w:rsidRDefault="00A35465" w:rsidP="00A35465">
          <w:pPr>
            <w:pStyle w:val="479D904D15C84A4EB84CEE38724782C0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7C98E0DB89BF4038A864471899D57C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EC7295-D6ED-490D-A020-A13476BF0D97}"/>
      </w:docPartPr>
      <w:docPartBody>
        <w:p w:rsidR="00875F21" w:rsidRDefault="00A35465" w:rsidP="00A35465">
          <w:pPr>
            <w:pStyle w:val="7C98E0DB89BF4038A864471899D57CC7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FA63BBAC3FE54F0B8201E5502C029F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718B0D-711A-426F-94A2-F9DF723517A9}"/>
      </w:docPartPr>
      <w:docPartBody>
        <w:p w:rsidR="00875F21" w:rsidRDefault="00A35465" w:rsidP="00A35465">
          <w:pPr>
            <w:pStyle w:val="FA63BBAC3FE54F0B8201E5502C029F58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643F6F2856BE47ED9F17AD8D291E43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E6F489-0D8F-4CB8-8CCC-9D3096144868}"/>
      </w:docPartPr>
      <w:docPartBody>
        <w:p w:rsidR="00875F21" w:rsidRDefault="00A35465" w:rsidP="00A35465">
          <w:pPr>
            <w:pStyle w:val="643F6F2856BE47ED9F17AD8D291E43F1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560934200E3C4EA0AA36BCFEFFC8D0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E14F13-3289-448C-AC23-7491095C1F53}"/>
      </w:docPartPr>
      <w:docPartBody>
        <w:p w:rsidR="00875F21" w:rsidRDefault="00A35465" w:rsidP="00A35465">
          <w:pPr>
            <w:pStyle w:val="560934200E3C4EA0AA36BCFEFFC8D005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E9AF7289EF5842CC8D71618ADD1F5B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09D1EA-0E4B-4B6D-AD09-177AE59CC327}"/>
      </w:docPartPr>
      <w:docPartBody>
        <w:p w:rsidR="00875F21" w:rsidRDefault="00A35465" w:rsidP="00A35465">
          <w:pPr>
            <w:pStyle w:val="E9AF7289EF5842CC8D71618ADD1F5B4F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9AF53BBD7F7447328512062CFD2639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421FFB-E7D9-4B2A-BAB3-696C948D6323}"/>
      </w:docPartPr>
      <w:docPartBody>
        <w:p w:rsidR="00875F21" w:rsidRDefault="00A35465" w:rsidP="00A35465">
          <w:pPr>
            <w:pStyle w:val="9AF53BBD7F7447328512062CFD2639D8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5B2B7B0AAB4347D69360FCBD6D04EC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D61FEA-19E5-4DE8-B293-9BE0B35A3465}"/>
      </w:docPartPr>
      <w:docPartBody>
        <w:p w:rsidR="00875F21" w:rsidRDefault="00A35465" w:rsidP="00A35465">
          <w:pPr>
            <w:pStyle w:val="5B2B7B0AAB4347D69360FCBD6D04EC15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51E5DF41377542F182B0B16D922E0F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387868-C615-4B75-BA7C-FBBA4304E44F}"/>
      </w:docPartPr>
      <w:docPartBody>
        <w:p w:rsidR="00875F21" w:rsidRDefault="00A35465" w:rsidP="00A35465">
          <w:pPr>
            <w:pStyle w:val="51E5DF41377542F182B0B16D922E0F49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713891D984094799990A4DC28C1CAA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AD8C8E-0568-43BA-B2BC-CA2EC4C77C43}"/>
      </w:docPartPr>
      <w:docPartBody>
        <w:p w:rsidR="00875F21" w:rsidRDefault="00A35465" w:rsidP="00A35465">
          <w:pPr>
            <w:pStyle w:val="713891D984094799990A4DC28C1CAAB1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FE791BB5DAD6494CB6F19E1BF77F87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416B35-C0BF-4361-BB4F-EB595BE0B310}"/>
      </w:docPartPr>
      <w:docPartBody>
        <w:p w:rsidR="00875F21" w:rsidRDefault="00A35465" w:rsidP="00A35465">
          <w:pPr>
            <w:pStyle w:val="FE791BB5DAD6494CB6F19E1BF77F8708"/>
          </w:pPr>
          <w:r w:rsidRPr="00A55825">
            <w:rPr>
              <w:highlight w:val="lightGray"/>
            </w:rPr>
            <w:t>[beneficiary]</w:t>
          </w:r>
        </w:p>
      </w:docPartBody>
    </w:docPart>
    <w:docPart>
      <w:docPartPr>
        <w:name w:val="CE8414DE9F5E467F8A68F7FB423CDD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BE3163-14F4-4488-9C9F-6B501A76DE38}"/>
      </w:docPartPr>
      <w:docPartBody>
        <w:p w:rsidR="00875F21" w:rsidRDefault="00A35465" w:rsidP="00A35465">
          <w:pPr>
            <w:pStyle w:val="CE8414DE9F5E467F8A68F7FB423CDD78"/>
          </w:pPr>
          <w:r w:rsidRPr="00A55825">
            <w:rPr>
              <w:highlight w:val="lightGray"/>
            </w:rPr>
            <w:t>[beneficiary]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A0D"/>
    <w:rsid w:val="001A7290"/>
    <w:rsid w:val="00755BB0"/>
    <w:rsid w:val="007D44C0"/>
    <w:rsid w:val="00875F21"/>
    <w:rsid w:val="00A35465"/>
    <w:rsid w:val="00AC6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C08AAF6642949BE8CF7EDA7F3EE0A06">
    <w:name w:val="BC08AAF6642949BE8CF7EDA7F3EE0A06"/>
    <w:rsid w:val="007D44C0"/>
  </w:style>
  <w:style w:type="paragraph" w:customStyle="1" w:styleId="D592B08151424076AAEAB1D5B6C51A13">
    <w:name w:val="D592B08151424076AAEAB1D5B6C51A13"/>
    <w:rsid w:val="007D44C0"/>
  </w:style>
  <w:style w:type="paragraph" w:customStyle="1" w:styleId="3CA8729227634740A8F5793B69474357">
    <w:name w:val="3CA8729227634740A8F5793B69474357"/>
    <w:rsid w:val="007D44C0"/>
  </w:style>
  <w:style w:type="paragraph" w:customStyle="1" w:styleId="234B9414A12F4BC480CECDBE1F7BC22E">
    <w:name w:val="234B9414A12F4BC480CECDBE1F7BC22E"/>
    <w:rsid w:val="007D44C0"/>
  </w:style>
  <w:style w:type="paragraph" w:customStyle="1" w:styleId="8AF2CD636E8C4F77BE3D13018E1CDD32">
    <w:name w:val="8AF2CD636E8C4F77BE3D13018E1CDD32"/>
    <w:rsid w:val="007D44C0"/>
  </w:style>
  <w:style w:type="paragraph" w:customStyle="1" w:styleId="F22E1A712C444D71B1A44BB415525982">
    <w:name w:val="F22E1A712C444D71B1A44BB415525982"/>
    <w:rsid w:val="007D44C0"/>
  </w:style>
  <w:style w:type="paragraph" w:customStyle="1" w:styleId="5D71C26DD5674D66AD3CC7E2F4AA1C84">
    <w:name w:val="5D71C26DD5674D66AD3CC7E2F4AA1C84"/>
    <w:rsid w:val="007D44C0"/>
  </w:style>
  <w:style w:type="paragraph" w:customStyle="1" w:styleId="8766FAA9F4984F66A53C733A2109F9E7">
    <w:name w:val="8766FAA9F4984F66A53C733A2109F9E7"/>
    <w:rsid w:val="007D44C0"/>
  </w:style>
  <w:style w:type="paragraph" w:customStyle="1" w:styleId="A55A353ED3A44886BC34D3ACABEFBEA7">
    <w:name w:val="A55A353ED3A44886BC34D3ACABEFBEA7"/>
    <w:rsid w:val="007D44C0"/>
  </w:style>
  <w:style w:type="paragraph" w:customStyle="1" w:styleId="DB1E3F9872864059B0477D24D9B2B175">
    <w:name w:val="DB1E3F9872864059B0477D24D9B2B175"/>
    <w:rsid w:val="007D44C0"/>
  </w:style>
  <w:style w:type="paragraph" w:customStyle="1" w:styleId="2FAED2D5AD654DAEBA70831F7616A429">
    <w:name w:val="2FAED2D5AD654DAEBA70831F7616A429"/>
    <w:rsid w:val="007D44C0"/>
  </w:style>
  <w:style w:type="paragraph" w:customStyle="1" w:styleId="F2EAC89E556049CFA4FA93C1616F6EA7">
    <w:name w:val="F2EAC89E556049CFA4FA93C1616F6EA7"/>
    <w:rsid w:val="007D44C0"/>
  </w:style>
  <w:style w:type="character" w:styleId="PlaceholderText">
    <w:name w:val="Placeholder Text"/>
    <w:basedOn w:val="DefaultParagraphFont"/>
    <w:uiPriority w:val="99"/>
    <w:semiHidden/>
    <w:rsid w:val="00AC6A0D"/>
    <w:rPr>
      <w:color w:val="808080"/>
    </w:rPr>
  </w:style>
  <w:style w:type="paragraph" w:customStyle="1" w:styleId="F15BBDDDBFD04A9D9AB02E2F9EBB35114">
    <w:name w:val="F15BBDDDBFD04A9D9AB02E2F9EBB3511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6127EC735C7C4E089BC5A9042C1589414">
    <w:name w:val="6127EC735C7C4E089BC5A9042C158941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7743DDE1ABF24886B0B71DB98C1C3FF14">
    <w:name w:val="7743DDE1ABF24886B0B71DB98C1C3FF1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BC74B13B8B754B8BB7B1FA0FC27257064">
    <w:name w:val="BC74B13B8B754B8BB7B1FA0FC2725706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436C3AB48B3D486383BB17F09BC2C3654">
    <w:name w:val="436C3AB48B3D486383BB17F09BC2C365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42E30CC8D54848DCAE41BFF5A00E02864">
    <w:name w:val="42E30CC8D54848DCAE41BFF5A00E0286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F5DAD0E4179C473A8B1880577F7E3F064">
    <w:name w:val="F5DAD0E4179C473A8B1880577F7E3F06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ACE3EE3C270942F29D6E0248D5FE01E54">
    <w:name w:val="ACE3EE3C270942F29D6E0248D5FE01E5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9C5331C599C9421DB475AFA90C8617F24">
    <w:name w:val="9C5331C599C9421DB475AFA90C8617F2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1CEFC1317880490F83B0066C45D5A7704">
    <w:name w:val="1CEFC1317880490F83B0066C45D5A770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5BCA9421F7074AF0B59955F02362CAA04">
    <w:name w:val="5BCA9421F7074AF0B59955F02362CAA0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DB9F51CC38D04C6CBCBB88FA7B954ACB4">
    <w:name w:val="DB9F51CC38D04C6CBCBB88FA7B954ACB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0AB7B9726A7543D4A316CCC635A735E34">
    <w:name w:val="0AB7B9726A7543D4A316CCC635A735E3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F6E08233C8D04363ACBD20FE0717FAE24">
    <w:name w:val="F6E08233C8D04363ACBD20FE0717FAE2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CEB08C94850B477BBF6216E06FA56D894">
    <w:name w:val="CEB08C94850B477BBF6216E06FA56D89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5505231F629E417CB1AAB142DCCBC80A4">
    <w:name w:val="5505231F629E417CB1AAB142DCCBC80A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F38265961AC14E39B3CE4546D389F56A4">
    <w:name w:val="F38265961AC14E39B3CE4546D389F56A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6F6B1B903A824BBCA5FFFCF371B6FB0E4">
    <w:name w:val="6F6B1B903A824BBCA5FFFCF371B6FB0E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F15A15922D47402C89F7B32A5DB2806D4">
    <w:name w:val="F15A15922D47402C89F7B32A5DB2806D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E253C345DF6F441CACB4DB105466AE754">
    <w:name w:val="E253C345DF6F441CACB4DB105466AE75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CD2A4A234E804B46A3AE5E3DDFC0E9E24">
    <w:name w:val="CD2A4A234E804B46A3AE5E3DDFC0E9E2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D9157F6E4E3B4ACAA2EE80658FAAE4DB4">
    <w:name w:val="D9157F6E4E3B4ACAA2EE80658FAAE4DB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D1008260E0D94B8E827D53C8B257C2F44">
    <w:name w:val="D1008260E0D94B8E827D53C8B257C2F4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8A8FE29B06DE4795A41CD454356BC1B54">
    <w:name w:val="8A8FE29B06DE4795A41CD454356BC1B5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DC5E4FEF0EF44D01850C188C83BA2BF14">
    <w:name w:val="DC5E4FEF0EF44D01850C188C83BA2BF1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72E95627512E44EA96F69905AD4D15004">
    <w:name w:val="72E95627512E44EA96F69905AD4D1500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7308A51710D64360B98C0BBC2955848C4">
    <w:name w:val="7308A51710D64360B98C0BBC2955848C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9E156114F34B4AAE8649CEFA3ED3C9804">
    <w:name w:val="9E156114F34B4AAE8649CEFA3ED3C980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EFB52CB47A834FE0977412B41D00FFC14">
    <w:name w:val="EFB52CB47A834FE0977412B41D00FFC1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363454D4E10E4D6D9A64D522652E9EBB4">
    <w:name w:val="363454D4E10E4D6D9A64D522652E9EBB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887262555F1E40439BC7965978B0E8C54">
    <w:name w:val="887262555F1E40439BC7965978B0E8C54"/>
    <w:rsid w:val="001A7290"/>
    <w:pPr>
      <w:spacing w:after="0" w:line="240" w:lineRule="auto"/>
    </w:pPr>
    <w:rPr>
      <w:rFonts w:eastAsiaTheme="minorHAnsi"/>
      <w:lang w:eastAsia="en-US"/>
    </w:rPr>
  </w:style>
  <w:style w:type="paragraph" w:customStyle="1" w:styleId="F15BBDDDBFD04A9D9AB02E2F9EBB3511">
    <w:name w:val="F15BBDDDBFD04A9D9AB02E2F9EBB351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BC08AAF6642949BE8CF7EDA7F3EE0A061">
    <w:name w:val="BC08AAF6642949BE8CF7EDA7F3EE0A06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7743DDE1ABF24886B0B71DB98C1C3FF1">
    <w:name w:val="7743DDE1ABF24886B0B71DB98C1C3FF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BC74B13B8B754B8BB7B1FA0FC2725706">
    <w:name w:val="BC74B13B8B754B8BB7B1FA0FC2725706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D592B08151424076AAEAB1D5B6C51A131">
    <w:name w:val="D592B08151424076AAEAB1D5B6C51A13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42E30CC8D54848DCAE41BFF5A00E0286">
    <w:name w:val="42E30CC8D54848DCAE41BFF5A00E0286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F5DAD0E4179C473A8B1880577F7E3F06">
    <w:name w:val="F5DAD0E4179C473A8B1880577F7E3F06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3CA8729227634740A8F5793B694743571">
    <w:name w:val="3CA8729227634740A8F5793B69474357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9C5331C599C9421DB475AFA90C8617F2">
    <w:name w:val="9C5331C599C9421DB475AFA90C8617F2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1CEFC1317880490F83B0066C45D5A770">
    <w:name w:val="1CEFC1317880490F83B0066C45D5A770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234B9414A12F4BC480CECDBE1F7BC22E1">
    <w:name w:val="234B9414A12F4BC480CECDBE1F7BC22E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DB9F51CC38D04C6CBCBB88FA7B954ACB">
    <w:name w:val="DB9F51CC38D04C6CBCBB88FA7B954ACB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0AB7B9726A7543D4A316CCC635A735E3">
    <w:name w:val="0AB7B9726A7543D4A316CCC635A735E3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F6E08233C8D04363ACBD20FE0717FAE2">
    <w:name w:val="F6E08233C8D04363ACBD20FE0717FAE2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CEB08C94850B477BBF6216E06FA56D89">
    <w:name w:val="CEB08C94850B477BBF6216E06FA56D89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8AF2CD636E8C4F77BE3D13018E1CDD321">
    <w:name w:val="8AF2CD636E8C4F77BE3D13018E1CDD32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F22E1A712C444D71B1A44BB4155259821">
    <w:name w:val="F22E1A712C444D71B1A44BB415525982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6F6B1B903A824BBCA5FFFCF371B6FB0E">
    <w:name w:val="6F6B1B903A824BBCA5FFFCF371B6FB0E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CD2A4A234E804B46A3AE5E3DDFC0E9E2">
    <w:name w:val="CD2A4A234E804B46A3AE5E3DDFC0E9E2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8A8FE29B06DE4795A41CD454356BC1B5">
    <w:name w:val="8A8FE29B06DE4795A41CD454356BC1B5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72E95627512E44EA96F69905AD4D1500">
    <w:name w:val="72E95627512E44EA96F69905AD4D1500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EFB52CB47A834FE0977412B41D00FFC1">
    <w:name w:val="EFB52CB47A834FE0977412B41D00FFC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363454D4E10E4D6D9A64D522652E9EBB">
    <w:name w:val="363454D4E10E4D6D9A64D522652E9EBB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887262555F1E40439BC7965978B0E8C5">
    <w:name w:val="887262555F1E40439BC7965978B0E8C5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F15BBDDDBFD04A9D9AB02E2F9EBB35111">
    <w:name w:val="F15BBDDDBFD04A9D9AB02E2F9EBB3511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BC08AAF6642949BE8CF7EDA7F3EE0A062">
    <w:name w:val="BC08AAF6642949BE8CF7EDA7F3EE0A062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7743DDE1ABF24886B0B71DB98C1C3FF11">
    <w:name w:val="7743DDE1ABF24886B0B71DB98C1C3FF1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BC74B13B8B754B8BB7B1FA0FC27257061">
    <w:name w:val="BC74B13B8B754B8BB7B1FA0FC2725706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D592B08151424076AAEAB1D5B6C51A132">
    <w:name w:val="D592B08151424076AAEAB1D5B6C51A132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42E30CC8D54848DCAE41BFF5A00E02861">
    <w:name w:val="42E30CC8D54848DCAE41BFF5A00E0286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F5DAD0E4179C473A8B1880577F7E3F061">
    <w:name w:val="F5DAD0E4179C473A8B1880577F7E3F06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3CA8729227634740A8F5793B694743572">
    <w:name w:val="3CA8729227634740A8F5793B694743572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9C5331C599C9421DB475AFA90C8617F21">
    <w:name w:val="9C5331C599C9421DB475AFA90C8617F2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1CEFC1317880490F83B0066C45D5A7701">
    <w:name w:val="1CEFC1317880490F83B0066C45D5A770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234B9414A12F4BC480CECDBE1F7BC22E2">
    <w:name w:val="234B9414A12F4BC480CECDBE1F7BC22E2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DB9F51CC38D04C6CBCBB88FA7B954ACB1">
    <w:name w:val="DB9F51CC38D04C6CBCBB88FA7B954ACB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0AB7B9726A7543D4A316CCC635A735E31">
    <w:name w:val="0AB7B9726A7543D4A316CCC635A735E3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F6E08233C8D04363ACBD20FE0717FAE21">
    <w:name w:val="F6E08233C8D04363ACBD20FE0717FAE2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CEB08C94850B477BBF6216E06FA56D891">
    <w:name w:val="CEB08C94850B477BBF6216E06FA56D89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8AF2CD636E8C4F77BE3D13018E1CDD322">
    <w:name w:val="8AF2CD636E8C4F77BE3D13018E1CDD322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F22E1A712C444D71B1A44BB4155259822">
    <w:name w:val="F22E1A712C444D71B1A44BB4155259822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6F6B1B903A824BBCA5FFFCF371B6FB0E1">
    <w:name w:val="6F6B1B903A824BBCA5FFFCF371B6FB0E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0260EA52840E4467A886CA8013C46D6D">
    <w:name w:val="0260EA52840E4467A886CA8013C46D6D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CD2A4A234E804B46A3AE5E3DDFC0E9E21">
    <w:name w:val="CD2A4A234E804B46A3AE5E3DDFC0E9E2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8A8FE29B06DE4795A41CD454356BC1B51">
    <w:name w:val="8A8FE29B06DE4795A41CD454356BC1B5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72E95627512E44EA96F69905AD4D15001">
    <w:name w:val="72E95627512E44EA96F69905AD4D1500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EFB52CB47A834FE0977412B41D00FFC11">
    <w:name w:val="EFB52CB47A834FE0977412B41D00FFC1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363454D4E10E4D6D9A64D522652E9EBB1">
    <w:name w:val="363454D4E10E4D6D9A64D522652E9EBB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887262555F1E40439BC7965978B0E8C51">
    <w:name w:val="887262555F1E40439BC7965978B0E8C51"/>
    <w:rsid w:val="00755BB0"/>
    <w:pPr>
      <w:spacing w:after="0" w:line="240" w:lineRule="auto"/>
    </w:pPr>
    <w:rPr>
      <w:rFonts w:eastAsiaTheme="minorHAnsi"/>
      <w:lang w:eastAsia="en-US"/>
    </w:rPr>
  </w:style>
  <w:style w:type="paragraph" w:customStyle="1" w:styleId="479D904D15C84A4EB84CEE38724782C0">
    <w:name w:val="479D904D15C84A4EB84CEE38724782C0"/>
    <w:rsid w:val="00A35465"/>
  </w:style>
  <w:style w:type="paragraph" w:customStyle="1" w:styleId="7C98E0DB89BF4038A864471899D57CC7">
    <w:name w:val="7C98E0DB89BF4038A864471899D57CC7"/>
    <w:rsid w:val="00A35465"/>
  </w:style>
  <w:style w:type="paragraph" w:customStyle="1" w:styleId="FA63BBAC3FE54F0B8201E5502C029F58">
    <w:name w:val="FA63BBAC3FE54F0B8201E5502C029F58"/>
    <w:rsid w:val="00A35465"/>
  </w:style>
  <w:style w:type="paragraph" w:customStyle="1" w:styleId="643F6F2856BE47ED9F17AD8D291E43F1">
    <w:name w:val="643F6F2856BE47ED9F17AD8D291E43F1"/>
    <w:rsid w:val="00A35465"/>
  </w:style>
  <w:style w:type="paragraph" w:customStyle="1" w:styleId="560934200E3C4EA0AA36BCFEFFC8D005">
    <w:name w:val="560934200E3C4EA0AA36BCFEFFC8D005"/>
    <w:rsid w:val="00A35465"/>
  </w:style>
  <w:style w:type="paragraph" w:customStyle="1" w:styleId="E9AF7289EF5842CC8D71618ADD1F5B4F">
    <w:name w:val="E9AF7289EF5842CC8D71618ADD1F5B4F"/>
    <w:rsid w:val="00A35465"/>
  </w:style>
  <w:style w:type="paragraph" w:customStyle="1" w:styleId="9AF53BBD7F7447328512062CFD2639D8">
    <w:name w:val="9AF53BBD7F7447328512062CFD2639D8"/>
    <w:rsid w:val="00A35465"/>
  </w:style>
  <w:style w:type="paragraph" w:customStyle="1" w:styleId="5B2B7B0AAB4347D69360FCBD6D04EC15">
    <w:name w:val="5B2B7B0AAB4347D69360FCBD6D04EC15"/>
    <w:rsid w:val="00A35465"/>
  </w:style>
  <w:style w:type="paragraph" w:customStyle="1" w:styleId="51E5DF41377542F182B0B16D922E0F49">
    <w:name w:val="51E5DF41377542F182B0B16D922E0F49"/>
    <w:rsid w:val="00A35465"/>
  </w:style>
  <w:style w:type="paragraph" w:customStyle="1" w:styleId="713891D984094799990A4DC28C1CAAB1">
    <w:name w:val="713891D984094799990A4DC28C1CAAB1"/>
    <w:rsid w:val="00A35465"/>
  </w:style>
  <w:style w:type="paragraph" w:customStyle="1" w:styleId="FE791BB5DAD6494CB6F19E1BF77F8708">
    <w:name w:val="FE791BB5DAD6494CB6F19E1BF77F8708"/>
    <w:rsid w:val="00A35465"/>
  </w:style>
  <w:style w:type="paragraph" w:customStyle="1" w:styleId="CE8414DE9F5E467F8A68F7FB423CDD78">
    <w:name w:val="CE8414DE9F5E467F8A68F7FB423CDD78"/>
    <w:rsid w:val="00A3546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744C1991A4C24BAA134D9FE741841E" ma:contentTypeVersion="21" ma:contentTypeDescription="Create a new document." ma:contentTypeScope="" ma:versionID="71b064db29fe8b09bf859054f279f39f">
  <xsd:schema xmlns:xsd="http://www.w3.org/2001/XMLSchema" xmlns:xs="http://www.w3.org/2001/XMLSchema" xmlns:p="http://schemas.microsoft.com/office/2006/metadata/properties" xmlns:ns1="http://schemas.microsoft.com/sharepoint/v3" xmlns:ns2="aa3e06c8-c45b-4407-a35d-8c0d90f72e71" xmlns:ns3="af8d8642-f77c-40b5-8b51-a04f45933e43" targetNamespace="http://schemas.microsoft.com/office/2006/metadata/properties" ma:root="true" ma:fieldsID="2bd138639412dd156647e8cff6b1b187" ns1:_="" ns2:_="" ns3:_="">
    <xsd:import namespace="http://schemas.microsoft.com/sharepoint/v3"/>
    <xsd:import namespace="aa3e06c8-c45b-4407-a35d-8c0d90f72e71"/>
    <xsd:import namespace="af8d8642-f77c-40b5-8b51-a04f45933e4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test" minOccurs="0"/>
                <xsd:element ref="ns2:lcf76f155ced4ddcb4097134ff3c332f" minOccurs="0"/>
                <xsd:element ref="ns3:TaxCatchAll" minOccurs="0"/>
                <xsd:element ref="ns2:test2" minOccurs="0"/>
                <xsd:element ref="ns2:Not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3e06c8-c45b-4407-a35d-8c0d90f72e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test" ma:index="23" nillable="true" ma:displayName="test" ma:description="test" ma:format="Dropdown" ma:internalName="test">
      <xsd:simpleType>
        <xsd:restriction base="dms:Text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3e20e570-3a27-4eff-9ea0-d3488a33fbf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test2" ma:index="27" nillable="true" ma:displayName="test2" ma:description="test tests" ma:format="Dropdown" ma:internalName="test2">
      <xsd:simpleType>
        <xsd:restriction base="dms:Text">
          <xsd:maxLength value="255"/>
        </xsd:restriction>
      </xsd:simpleType>
    </xsd:element>
    <xsd:element name="Notes" ma:index="28" nillable="true" ma:displayName="Notes" ma:format="Dropdown" ma:internalName="Notes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d8642-f77c-40b5-8b51-a04f45933e4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e65eb1ba-860c-4728-a479-caeac9cf9e9e}" ma:internalName="TaxCatchAll" ma:showField="CatchAllData" ma:web="af8d8642-f77c-40b5-8b51-a04f45933e4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af8d8642-f77c-40b5-8b51-a04f45933e43" xsi:nil="true"/>
    <test2 xmlns="aa3e06c8-c45b-4407-a35d-8c0d90f72e71" xsi:nil="true"/>
    <test xmlns="aa3e06c8-c45b-4407-a35d-8c0d90f72e71" xsi:nil="true"/>
    <_ip_UnifiedCompliancePolicyProperties xmlns="http://schemas.microsoft.com/sharepoint/v3" xsi:nil="true"/>
    <Notes xmlns="aa3e06c8-c45b-4407-a35d-8c0d90f72e71" xsi:nil="true"/>
    <lcf76f155ced4ddcb4097134ff3c332f xmlns="aa3e06c8-c45b-4407-a35d-8c0d90f72e7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D0AD6D0-8F1E-46D4-A463-AD5D3AB8ED4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406554-789B-4CBC-990D-31E659D33C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a3e06c8-c45b-4407-a35d-8c0d90f72e71"/>
    <ds:schemaRef ds:uri="af8d8642-f77c-40b5-8b51-a04f45933e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E99F0D7-04AA-4639-9C05-B050DFA92F4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70C36C4-523D-4BCD-8A42-2DA511E790F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af8d8642-f77c-40b5-8b51-a04f45933e43"/>
    <ds:schemaRef ds:uri="aa3e06c8-c45b-4407-a35d-8c0d90f72e7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H-1B_Step 2_petition letter of support template</Template>
  <TotalTime>1</TotalTime>
  <Pages>2</Pages>
  <Words>457</Words>
  <Characters>2610</Characters>
  <Application>Microsoft Office Word</Application>
  <DocSecurity>0</DocSecurity>
  <Lines>21</Lines>
  <Paragraphs>6</Paragraphs>
  <ScaleCrop>false</ScaleCrop>
  <Company>umc</Company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Lane, Matthew G.</dc:creator>
  <cp:keywords/>
  <dc:description/>
  <cp:lastModifiedBy>Lane, Matthew G.</cp:lastModifiedBy>
  <cp:revision>2</cp:revision>
  <dcterms:created xsi:type="dcterms:W3CDTF">2023-05-22T18:50:00Z</dcterms:created>
  <dcterms:modified xsi:type="dcterms:W3CDTF">2023-05-22T18:50:00Z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0x01010098744C1991A4C24BAA134D9FE741841E</vt:lpwstr>
  </property>
  <property fmtid="{D5CDD505-2E9C-101B-9397-08002B2CF9AE}" pid="3" name="MediaServiceImageTags">
    <vt:lpwstr/>
  </property>
</Properties>
</file>